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102101" w:rsidRDefault="001021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02101" w:rsidRDefault="001021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02101" w:rsidRDefault="001021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02101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11CD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MERTENS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Roland</w:t>
            </w:r>
          </w:p>
          <w:p w:rsidR="00D84DE5" w:rsidRDefault="00211CD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11CD6" w:rsidP="00211CD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02101" w:rsidRDefault="00102101" w:rsidP="00D84DE5">
      <w:pPr>
        <w:pStyle w:val="Commentaire"/>
        <w:rPr>
          <w:rFonts w:ascii="Arial" w:hAnsi="Arial"/>
          <w:i/>
          <w:u w:val="single"/>
        </w:rPr>
      </w:pPr>
    </w:p>
    <w:p w:rsidR="00102101" w:rsidRDefault="00102101" w:rsidP="00D84DE5">
      <w:pPr>
        <w:pStyle w:val="Commentaire"/>
        <w:rPr>
          <w:rFonts w:ascii="Arial" w:hAnsi="Arial"/>
          <w:i/>
          <w:u w:val="single"/>
        </w:rPr>
      </w:pPr>
    </w:p>
    <w:p w:rsidR="00102101" w:rsidRDefault="00102101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11C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MERTENS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11CD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11C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MERTENS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Roland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1CD6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proofErr w:type="gramStart"/>
      <w:r w:rsidR="00211CD6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211CD6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1CD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MERTENS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11CD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211CD6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211CD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2101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MERTENS</w:t>
      </w:r>
      <w:r>
        <w:rPr>
          <w:rFonts w:ascii="Arial" w:hAnsi="Arial"/>
          <w:bCs/>
        </w:rPr>
        <w:t xml:space="preserve"> </w:t>
      </w:r>
      <w:r w:rsidR="00211CD6">
        <w:rPr>
          <w:rFonts w:ascii="Arial" w:hAnsi="Arial"/>
          <w:bCs/>
        </w:rPr>
        <w:t>Roland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11CD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proofErr w:type="gramStart"/>
      <w:r w:rsidR="00211CD6">
        <w:rPr>
          <w:rFonts w:ascii="Arial" w:hAnsi="Arial"/>
          <w:iCs/>
        </w:rPr>
        <w:t xml:space="preserve">880 </w:t>
      </w:r>
      <w:r>
        <w:rPr>
          <w:rFonts w:ascii="Arial" w:hAnsi="Arial"/>
          <w:iCs/>
        </w:rPr>
        <w:t>,</w:t>
      </w:r>
      <w:proofErr w:type="gramEnd"/>
      <w:r>
        <w:rPr>
          <w:rFonts w:ascii="Arial" w:hAnsi="Arial"/>
          <w:iCs/>
        </w:rPr>
        <w:t xml:space="preserve"> section </w:t>
      </w:r>
      <w:r w:rsidR="00211CD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2101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8A3" w:rsidRDefault="00A968A3">
      <w:r>
        <w:separator/>
      </w:r>
    </w:p>
  </w:endnote>
  <w:endnote w:type="continuationSeparator" w:id="0">
    <w:p w:rsidR="00A968A3" w:rsidRDefault="00A9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8A3" w:rsidRDefault="00A968A3">
      <w:r>
        <w:separator/>
      </w:r>
    </w:p>
  </w:footnote>
  <w:footnote w:type="continuationSeparator" w:id="0">
    <w:p w:rsidR="00A968A3" w:rsidRDefault="00A96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A3"/>
    <w:rsid w:val="00102101"/>
    <w:rsid w:val="00170917"/>
    <w:rsid w:val="00211CD6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968A3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C127F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F4DD04-B333-414F-8D96-7C319448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0210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2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6EEE-F2AA-4D1D-AD4B-7879D294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2020-10-12T08:39:00Z</cp:lastPrinted>
  <dcterms:created xsi:type="dcterms:W3CDTF">2020-10-12T08:38:00Z</dcterms:created>
  <dcterms:modified xsi:type="dcterms:W3CDTF">2020-10-12T08:40:00Z</dcterms:modified>
</cp:coreProperties>
</file>