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5EBF5D87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84C82D6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E71705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9F3C947" w14:textId="77777777" w:rsidR="00381966" w:rsidRDefault="003819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7AC519B" w14:textId="77777777" w:rsidR="00381966" w:rsidRDefault="003819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9DA9E8E" w14:textId="77777777" w:rsidR="00381966" w:rsidRDefault="003819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A4421E9" w14:textId="1A224D2D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81966">
              <w:rPr>
                <w:rFonts w:ascii="Arial" w:hAnsi="Arial"/>
                <w:noProof/>
                <w:lang w:val="fr-FR" w:eastAsia="fr-FR"/>
              </w:rPr>
              <w:t>mardi 12 octobre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62D5BD23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CC5CB38" w14:textId="5C474D1F" w:rsidR="00097553" w:rsidRPr="000475C4" w:rsidRDefault="00C2742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proofErr w:type="gramStart"/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 MAZERAN</w:t>
            </w:r>
            <w:proofErr w:type="gramEnd"/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MAGALI</w:t>
            </w:r>
          </w:p>
          <w:p w14:paraId="0B120594" w14:textId="129DA6CA" w:rsidR="00097553" w:rsidRPr="000475C4" w:rsidRDefault="00C274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382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4D6CB743" w14:textId="6149804F" w:rsidR="00097553" w:rsidRPr="000475C4" w:rsidRDefault="00C2742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14:paraId="0A201005" w14:textId="77777777" w:rsidR="00381966" w:rsidRDefault="00381966" w:rsidP="00097553">
      <w:pPr>
        <w:pStyle w:val="Commentaire"/>
        <w:rPr>
          <w:rFonts w:ascii="Arial" w:hAnsi="Arial"/>
          <w:i/>
          <w:u w:val="single"/>
        </w:rPr>
      </w:pPr>
    </w:p>
    <w:p w14:paraId="7B48FA17" w14:textId="77777777" w:rsidR="00381966" w:rsidRDefault="00381966" w:rsidP="00097553">
      <w:pPr>
        <w:pStyle w:val="Commentaire"/>
        <w:rPr>
          <w:rFonts w:ascii="Arial" w:hAnsi="Arial"/>
          <w:i/>
          <w:u w:val="single"/>
        </w:rPr>
      </w:pPr>
    </w:p>
    <w:p w14:paraId="12704483" w14:textId="77777777" w:rsidR="00381966" w:rsidRDefault="00381966" w:rsidP="00097553">
      <w:pPr>
        <w:pStyle w:val="Commentaire"/>
        <w:rPr>
          <w:rFonts w:ascii="Arial" w:hAnsi="Arial"/>
          <w:i/>
          <w:u w:val="single"/>
        </w:rPr>
      </w:pPr>
    </w:p>
    <w:p w14:paraId="6E73FC3A" w14:textId="39AF3AD1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72A02465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04A1231E" w14:textId="3D050A3F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2742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2742B">
        <w:rPr>
          <w:rFonts w:ascii="Arial" w:hAnsi="Arial"/>
          <w:bCs/>
        </w:rPr>
        <w:t xml:space="preserve"> MAZERAN</w:t>
      </w:r>
      <w:r>
        <w:rPr>
          <w:rFonts w:ascii="Arial" w:hAnsi="Arial"/>
          <w:bCs/>
        </w:rPr>
        <w:t xml:space="preserve"> </w:t>
      </w:r>
      <w:r w:rsidR="00C2742B">
        <w:rPr>
          <w:rFonts w:ascii="Arial" w:hAnsi="Arial"/>
          <w:bCs/>
        </w:rPr>
        <w:t>MAGALI</w:t>
      </w:r>
    </w:p>
    <w:p w14:paraId="34CCE315" w14:textId="77777777" w:rsidR="00097553" w:rsidRDefault="00097553" w:rsidP="00097553">
      <w:pPr>
        <w:pStyle w:val="Commentaire"/>
        <w:rPr>
          <w:rFonts w:ascii="Arial" w:hAnsi="Arial"/>
        </w:rPr>
      </w:pPr>
    </w:p>
    <w:p w14:paraId="33306469" w14:textId="57389CE4" w:rsidR="00097553" w:rsidRDefault="00C2742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14:paraId="6288EA6E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39967972" w14:textId="51040F71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2742B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C2742B">
        <w:rPr>
          <w:rFonts w:ascii="Arial" w:hAnsi="Arial"/>
          <w:bCs/>
        </w:rPr>
        <w:t>382</w:t>
      </w:r>
      <w:r>
        <w:rPr>
          <w:rFonts w:ascii="Arial" w:hAnsi="Arial"/>
          <w:bCs/>
        </w:rPr>
        <w:t xml:space="preserve"> </w:t>
      </w:r>
      <w:r w:rsidR="00C2742B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2742B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C2742B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2742B">
        <w:rPr>
          <w:rFonts w:ascii="Arial" w:hAnsi="Arial"/>
        </w:rPr>
        <w:t>12/10/2021</w:t>
      </w:r>
      <w:r>
        <w:rPr>
          <w:rFonts w:ascii="Arial" w:hAnsi="Arial"/>
        </w:rPr>
        <w:t>, veuillez trouver ci-joint au présent courrier :</w:t>
      </w:r>
    </w:p>
    <w:p w14:paraId="5CBDCB1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78248EBC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2D84C5A6" w14:textId="2FD62A44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2742B">
        <w:rPr>
          <w:rFonts w:ascii="Arial" w:hAnsi="Arial"/>
          <w:b/>
          <w:i/>
        </w:rPr>
        <w:t xml:space="preserve">Installation ne présentant pas de </w:t>
      </w:r>
      <w:proofErr w:type="spellStart"/>
      <w:r w:rsidR="00C2742B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599F34D0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BBA02A7" w14:textId="5C960B2A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2742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3A049A82" w14:textId="77777777" w:rsidR="00146850" w:rsidRDefault="00146850" w:rsidP="00097553">
      <w:pPr>
        <w:pStyle w:val="Retraitcorpsdetexte"/>
      </w:pPr>
    </w:p>
    <w:p w14:paraId="5DA83EE6" w14:textId="77777777" w:rsidR="00146850" w:rsidRDefault="00146850" w:rsidP="00097553">
      <w:pPr>
        <w:pStyle w:val="Retraitcorpsdetexte"/>
      </w:pPr>
    </w:p>
    <w:p w14:paraId="1A81D6F2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021FD025" w14:textId="77777777" w:rsidR="00910802" w:rsidRDefault="00910802" w:rsidP="00097553">
      <w:pPr>
        <w:pStyle w:val="Retraitcorpsdetexte"/>
      </w:pPr>
    </w:p>
    <w:p w14:paraId="1980C0D5" w14:textId="77777777" w:rsidR="00910802" w:rsidRDefault="00910802" w:rsidP="00097553">
      <w:pPr>
        <w:pStyle w:val="Retraitcorpsdetexte"/>
      </w:pPr>
    </w:p>
    <w:p w14:paraId="7B72775B" w14:textId="77777777" w:rsidR="00097553" w:rsidRDefault="00097553" w:rsidP="00097553">
      <w:pPr>
        <w:pStyle w:val="Retraitcorpsdetexte"/>
      </w:pPr>
      <w:r>
        <w:t>Philippe GREFFIER</w:t>
      </w:r>
    </w:p>
    <w:p w14:paraId="7159D5F1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8DC91" w14:textId="77777777" w:rsidR="003F69DE" w:rsidRDefault="003F69DE">
      <w:r>
        <w:separator/>
      </w:r>
    </w:p>
  </w:endnote>
  <w:endnote w:type="continuationSeparator" w:id="0">
    <w:p w14:paraId="477241EB" w14:textId="77777777" w:rsidR="003F69DE" w:rsidRDefault="003F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5BC17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A479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578C9EA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5E550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80446" w14:textId="77777777" w:rsidR="003F69DE" w:rsidRDefault="003F69DE">
      <w:r>
        <w:separator/>
      </w:r>
    </w:p>
  </w:footnote>
  <w:footnote w:type="continuationSeparator" w:id="0">
    <w:p w14:paraId="00474620" w14:textId="77777777" w:rsidR="003F69DE" w:rsidRDefault="003F6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9BCD6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C682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B5C42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9DE"/>
    <w:rsid w:val="000475C4"/>
    <w:rsid w:val="00097553"/>
    <w:rsid w:val="00146850"/>
    <w:rsid w:val="00183378"/>
    <w:rsid w:val="001E6F76"/>
    <w:rsid w:val="00381966"/>
    <w:rsid w:val="003962C3"/>
    <w:rsid w:val="003F69DE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2742B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B2243"/>
  <w15:chartTrackingRefBased/>
  <w15:docId w15:val="{BC8D7AD9-F7DB-4206-B255-68797F9C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2021-10-12T08:29:00Z</cp:lastPrinted>
  <dcterms:created xsi:type="dcterms:W3CDTF">2021-10-12T08:29:00Z</dcterms:created>
  <dcterms:modified xsi:type="dcterms:W3CDTF">2021-10-12T08:30:00Z</dcterms:modified>
</cp:coreProperties>
</file>