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0A3DC1B1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1342724A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6F7527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77274A89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58678EAE" w14:textId="77777777" w:rsidR="00AC5457" w:rsidRDefault="00AC545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159BACF" w14:textId="77777777" w:rsidR="00AC5457" w:rsidRDefault="00AC545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AA4E5F4" w14:textId="77777777" w:rsidR="00AC5457" w:rsidRDefault="00AC545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96358D0" w14:textId="20DB2758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C5457">
              <w:rPr>
                <w:rFonts w:ascii="Arial" w:hAnsi="Arial"/>
                <w:noProof/>
              </w:rPr>
              <w:t>vendredi 20 août 2021</w:t>
            </w:r>
            <w:r>
              <w:rPr>
                <w:rFonts w:ascii="Arial" w:hAnsi="Arial"/>
              </w:rPr>
              <w:fldChar w:fldCharType="end"/>
            </w:r>
          </w:p>
          <w:p w14:paraId="335304E5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12EF9D29" w14:textId="77777777" w:rsidR="00D84DE5" w:rsidRDefault="005D4D1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RAYNAUD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Gisèle</w:t>
            </w:r>
          </w:p>
          <w:p w14:paraId="0D6CEAD1" w14:textId="77777777" w:rsidR="00D84DE5" w:rsidRDefault="005D4D1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252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Charmilles</w:t>
            </w:r>
            <w:r w:rsidR="00D84DE5">
              <w:rPr>
                <w:rFonts w:ascii="Arial" w:hAnsi="Arial"/>
              </w:rPr>
              <w:t xml:space="preserve"> </w:t>
            </w:r>
          </w:p>
          <w:p w14:paraId="2678FAE4" w14:textId="77777777" w:rsidR="00D84DE5" w:rsidRDefault="005D4D1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5277B076" w14:textId="77777777" w:rsidR="00AC5457" w:rsidRDefault="00AC5457" w:rsidP="00D84DE5">
      <w:pPr>
        <w:pStyle w:val="Commentaire"/>
        <w:rPr>
          <w:rFonts w:ascii="Arial" w:hAnsi="Arial"/>
          <w:i/>
          <w:u w:val="single"/>
        </w:rPr>
      </w:pPr>
    </w:p>
    <w:p w14:paraId="6D272918" w14:textId="77777777" w:rsidR="00AC5457" w:rsidRDefault="00AC5457" w:rsidP="00D84DE5">
      <w:pPr>
        <w:pStyle w:val="Commentaire"/>
        <w:rPr>
          <w:rFonts w:ascii="Arial" w:hAnsi="Arial"/>
          <w:i/>
          <w:u w:val="single"/>
        </w:rPr>
      </w:pPr>
    </w:p>
    <w:p w14:paraId="15CF51E8" w14:textId="77777777" w:rsidR="00AC5457" w:rsidRDefault="00AC5457" w:rsidP="00D84DE5">
      <w:pPr>
        <w:pStyle w:val="Commentaire"/>
        <w:rPr>
          <w:rFonts w:ascii="Arial" w:hAnsi="Arial"/>
          <w:i/>
          <w:u w:val="single"/>
        </w:rPr>
      </w:pPr>
    </w:p>
    <w:p w14:paraId="7E3C5400" w14:textId="12605CA8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6B6F86BF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30914C3E" w14:textId="7777777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D4D1B">
        <w:rPr>
          <w:rFonts w:ascii="Arial" w:hAnsi="Arial"/>
          <w:bCs/>
        </w:rPr>
        <w:t>Madame</w:t>
      </w:r>
      <w:proofErr w:type="gramEnd"/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RAYNAUD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Gisèle</w:t>
      </w:r>
    </w:p>
    <w:p w14:paraId="5126ADEE" w14:textId="77777777" w:rsidR="00D84DE5" w:rsidRDefault="00D84DE5" w:rsidP="00D84DE5">
      <w:pPr>
        <w:pStyle w:val="Commentaire"/>
        <w:rPr>
          <w:rFonts w:ascii="Arial" w:hAnsi="Arial"/>
        </w:rPr>
      </w:pPr>
    </w:p>
    <w:p w14:paraId="53EB6145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07FF7DCB" w14:textId="77777777" w:rsidR="00D84DE5" w:rsidRDefault="00D84DE5" w:rsidP="00D84DE5">
      <w:pPr>
        <w:pStyle w:val="Commentaire"/>
        <w:rPr>
          <w:rFonts w:ascii="Arial" w:hAnsi="Arial"/>
        </w:rPr>
      </w:pPr>
    </w:p>
    <w:p w14:paraId="6F899389" w14:textId="77777777" w:rsidR="00D84DE5" w:rsidRDefault="005D4D1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14:paraId="0BEDD0DB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3D720C31" w14:textId="6A1674C0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D4D1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RAYNAUD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Gisèle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D4D1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proofErr w:type="gramStart"/>
      <w:r w:rsidR="005D4D1B">
        <w:rPr>
          <w:rFonts w:ascii="Arial" w:hAnsi="Arial"/>
          <w:iCs/>
        </w:rPr>
        <w:t>49  50</w:t>
      </w:r>
      <w:proofErr w:type="gramEnd"/>
      <w:r>
        <w:rPr>
          <w:rFonts w:ascii="Arial" w:hAnsi="Arial"/>
          <w:iCs/>
        </w:rPr>
        <w:t xml:space="preserve">, section </w:t>
      </w:r>
      <w:r w:rsidR="005D4D1B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5B4A9B33" w14:textId="17798BF9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4D1B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830E6D7" w14:textId="77777777" w:rsidR="00D84DE5" w:rsidRDefault="00D84DE5" w:rsidP="00D84DE5">
      <w:pPr>
        <w:ind w:left="5670"/>
        <w:rPr>
          <w:rFonts w:cs="Arial"/>
          <w:bCs/>
        </w:rPr>
      </w:pPr>
    </w:p>
    <w:p w14:paraId="6714B4D9" w14:textId="77777777" w:rsidR="006512EA" w:rsidRDefault="00D84DE5" w:rsidP="00D84DE5">
      <w:pPr>
        <w:pStyle w:val="Retraitcorpsdetexte"/>
      </w:pPr>
      <w:r>
        <w:t xml:space="preserve">Le Président </w:t>
      </w:r>
    </w:p>
    <w:p w14:paraId="206AD482" w14:textId="77777777" w:rsidR="00D350A6" w:rsidRDefault="00D350A6" w:rsidP="00D84DE5">
      <w:pPr>
        <w:pStyle w:val="Retraitcorpsdetexte"/>
      </w:pPr>
    </w:p>
    <w:p w14:paraId="3D673361" w14:textId="77777777" w:rsidR="00D350A6" w:rsidRDefault="00D350A6" w:rsidP="00D84DE5">
      <w:pPr>
        <w:pStyle w:val="Retraitcorpsdetexte"/>
      </w:pPr>
    </w:p>
    <w:p w14:paraId="3B2AD3E6" w14:textId="77777777" w:rsidR="00D350A6" w:rsidRDefault="00D350A6" w:rsidP="00D84DE5">
      <w:pPr>
        <w:pStyle w:val="Retraitcorpsdetexte"/>
      </w:pPr>
    </w:p>
    <w:p w14:paraId="750FF937" w14:textId="77777777" w:rsidR="00D84DE5" w:rsidRDefault="00D84DE5" w:rsidP="00D84DE5">
      <w:pPr>
        <w:pStyle w:val="Retraitcorpsdetexte"/>
      </w:pPr>
      <w:r>
        <w:t>Philippe GREFFIER</w:t>
      </w:r>
    </w:p>
    <w:p w14:paraId="00D8AAF2" w14:textId="77777777" w:rsidR="00385AFF" w:rsidRDefault="00385AFF" w:rsidP="00D84DE5"/>
    <w:p w14:paraId="1322B20D" w14:textId="77777777" w:rsidR="00385AFF" w:rsidRDefault="00385AFF" w:rsidP="00D84DE5"/>
    <w:p w14:paraId="35154FAD" w14:textId="77777777" w:rsidR="00385AFF" w:rsidRDefault="00385AFF" w:rsidP="00D84DE5"/>
    <w:p w14:paraId="0D9E729C" w14:textId="77777777" w:rsidR="005F0F78" w:rsidRDefault="005F0F78" w:rsidP="00D84DE5"/>
    <w:p w14:paraId="129F82D5" w14:textId="77777777" w:rsidR="005F0F78" w:rsidRDefault="005F0F78" w:rsidP="00D84DE5"/>
    <w:p w14:paraId="0C6AF166" w14:textId="77777777" w:rsidR="00385AFF" w:rsidRDefault="00385AFF" w:rsidP="00D84DE5"/>
    <w:p w14:paraId="7DBB80DF" w14:textId="77777777" w:rsidR="00385AFF" w:rsidRDefault="00385AFF" w:rsidP="00D84DE5"/>
    <w:p w14:paraId="1D4BF705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64CA4D4D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6502A66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9235E65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C774BA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79DC27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A397086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289E87BE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4004758A" w14:textId="77777777" w:rsidR="00D84DE5" w:rsidRDefault="00D84DE5" w:rsidP="00D84DE5">
      <w:pPr>
        <w:jc w:val="left"/>
        <w:rPr>
          <w:rFonts w:cs="Arial"/>
          <w:bCs/>
        </w:rPr>
      </w:pPr>
    </w:p>
    <w:p w14:paraId="061DFE9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47BB7C1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E94EE9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291644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EC0E0C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87BAB6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B6B4CF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E752CB9" w14:textId="070ADF0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RAYNAUD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Gisèle</w:t>
      </w:r>
    </w:p>
    <w:p w14:paraId="3041927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E9DCB15" w14:textId="500C6B7B" w:rsidR="00D84DE5" w:rsidRDefault="005D4D1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594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Charmilles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684C04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DD0D02A" w14:textId="101C48DF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D4D1B">
        <w:rPr>
          <w:rFonts w:ascii="Arial" w:hAnsi="Arial"/>
          <w:iCs/>
        </w:rPr>
        <w:t>49  50</w:t>
      </w:r>
      <w:r>
        <w:rPr>
          <w:rFonts w:ascii="Arial" w:hAnsi="Arial"/>
          <w:iCs/>
        </w:rPr>
        <w:t xml:space="preserve">, section </w:t>
      </w:r>
      <w:r w:rsidR="005D4D1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14:paraId="1ECE9E79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77A238CF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56A478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946AFE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7D8058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559757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73FB68FB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4F30FB78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0EF76BD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4F08D9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B74B11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6B9E9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454D9375" w14:textId="72051A8C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5457">
              <w:rPr>
                <w:rFonts w:cs="Arial"/>
                <w:bCs/>
                <w:noProof/>
              </w:rPr>
              <w:t>vendredi 20 août 2021</w:t>
            </w:r>
            <w:r>
              <w:rPr>
                <w:rFonts w:cs="Arial"/>
                <w:bCs/>
              </w:rPr>
              <w:fldChar w:fldCharType="end"/>
            </w:r>
          </w:p>
          <w:p w14:paraId="4C1ED6F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62A2F1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B5DE31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BDCEF3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5D234B2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1C3C8C7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9E4CDF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9BDC9A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0ED03F9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5FBE432B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123AF0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0FF44C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FFB72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C223A0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819A0E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A3E566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486300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AEC1D6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52BF899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822E277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22ECBC6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3CE92740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6F05A04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5E389B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527AA2B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1DB8084B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D56B211" w14:textId="77777777" w:rsidR="00D84DE5" w:rsidRDefault="00D84DE5" w:rsidP="00D84DE5">
      <w:pPr>
        <w:jc w:val="left"/>
        <w:rPr>
          <w:rFonts w:cs="Arial"/>
          <w:bCs/>
        </w:rPr>
      </w:pPr>
    </w:p>
    <w:p w14:paraId="71FA10E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167B99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3470AD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7782DD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883EA2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7BB7C1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E93691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833C485" w14:textId="234D3F0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RAYNAUD</w:t>
      </w:r>
      <w:r>
        <w:rPr>
          <w:rFonts w:ascii="Arial" w:hAnsi="Arial"/>
          <w:bCs/>
        </w:rPr>
        <w:t xml:space="preserve"> </w:t>
      </w:r>
      <w:r w:rsidR="005D4D1B">
        <w:rPr>
          <w:rFonts w:ascii="Arial" w:hAnsi="Arial"/>
          <w:bCs/>
        </w:rPr>
        <w:t>Gisèle</w:t>
      </w:r>
    </w:p>
    <w:p w14:paraId="4506CD0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30F44D8D" w14:textId="6343DAB2" w:rsidR="00D84DE5" w:rsidRDefault="005D4D1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594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Charmilles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274FE30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EC658D7" w14:textId="5881AE6A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D4D1B">
        <w:rPr>
          <w:rFonts w:ascii="Arial" w:hAnsi="Arial"/>
          <w:iCs/>
        </w:rPr>
        <w:t>49  50</w:t>
      </w:r>
      <w:r>
        <w:rPr>
          <w:rFonts w:ascii="Arial" w:hAnsi="Arial"/>
          <w:iCs/>
        </w:rPr>
        <w:t xml:space="preserve">, section </w:t>
      </w:r>
      <w:r w:rsidR="005D4D1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14:paraId="5A4B184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DEE61E3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D2E0700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9CF540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1D87ABF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8E9CD2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C70FE6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13C2868A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5DBB09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811A90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88D6EA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4DA7D5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D0764CD" w14:textId="4A437B3C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5457">
              <w:rPr>
                <w:rFonts w:cs="Arial"/>
                <w:bCs/>
                <w:noProof/>
              </w:rPr>
              <w:t>vendredi 20 août 2021</w:t>
            </w:r>
            <w:r>
              <w:rPr>
                <w:rFonts w:cs="Arial"/>
                <w:bCs/>
              </w:rPr>
              <w:fldChar w:fldCharType="end"/>
            </w:r>
          </w:p>
          <w:p w14:paraId="6FB2B90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6722AD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4E29BE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482C07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71D36EA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6D0B1F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F48D78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8804A3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CAC6F4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E36F42D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D42515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4366AA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6A5E3B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51E41C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4CEDFCF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F6D0AF3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549E4C4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EDA20E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12CEE6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8B01A8D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93142" w14:textId="77777777" w:rsidR="00A33536" w:rsidRDefault="00A33536">
      <w:r>
        <w:separator/>
      </w:r>
    </w:p>
  </w:endnote>
  <w:endnote w:type="continuationSeparator" w:id="0">
    <w:p w14:paraId="69F0C937" w14:textId="77777777" w:rsidR="00A33536" w:rsidRDefault="00A3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7956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81C9E01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20C4" w14:textId="77777777" w:rsidR="00A33536" w:rsidRDefault="00A33536">
      <w:r>
        <w:separator/>
      </w:r>
    </w:p>
  </w:footnote>
  <w:footnote w:type="continuationSeparator" w:id="0">
    <w:p w14:paraId="1E2337FA" w14:textId="77777777" w:rsidR="00A33536" w:rsidRDefault="00A33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7402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5AB2BFF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536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D4D1B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33536"/>
    <w:rsid w:val="00A878A4"/>
    <w:rsid w:val="00AA5F3A"/>
    <w:rsid w:val="00AC5457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EC440B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26ADF4"/>
  <w15:chartTrackingRefBased/>
  <w15:docId w15:val="{800F42B2-7E4E-496A-984D-5AFA59A4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649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2021-08-20T11:38:00Z</cp:lastPrinted>
  <dcterms:created xsi:type="dcterms:W3CDTF">2021-08-20T11:38:00Z</dcterms:created>
  <dcterms:modified xsi:type="dcterms:W3CDTF">2021-08-20T11:39:00Z</dcterms:modified>
</cp:coreProperties>
</file>