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3A9B3854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663881F0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98BB59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41AD6CA5" w14:textId="77777777" w:rsidR="001C0106" w:rsidRDefault="001C010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3880893A" w14:textId="77777777" w:rsidR="001C0106" w:rsidRDefault="001C010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1CD1B7DB" w14:textId="77777777" w:rsidR="001C0106" w:rsidRDefault="001C0106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</w:p>
          <w:p w14:paraId="20DDCD33" w14:textId="0110E550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C0106">
              <w:rPr>
                <w:rFonts w:ascii="Arial" w:hAnsi="Arial"/>
                <w:noProof/>
              </w:rPr>
              <w:t>vendredi 6 août 2021</w:t>
            </w:r>
            <w:r>
              <w:rPr>
                <w:rFonts w:ascii="Arial" w:hAnsi="Arial"/>
              </w:rPr>
              <w:fldChar w:fldCharType="end"/>
            </w:r>
          </w:p>
          <w:p w14:paraId="7815DE6A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7A026DE2" w14:textId="77777777" w:rsidR="0015688F" w:rsidRDefault="00ED426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RAYNAUD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Gisèle</w:t>
            </w:r>
          </w:p>
          <w:p w14:paraId="4A3E6E2A" w14:textId="77777777" w:rsidR="0015688F" w:rsidRDefault="00ED426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252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des Charmilles</w:t>
            </w:r>
            <w:r w:rsidR="0015688F">
              <w:rPr>
                <w:rFonts w:ascii="Arial" w:hAnsi="Arial"/>
              </w:rPr>
              <w:t xml:space="preserve"> </w:t>
            </w:r>
          </w:p>
          <w:p w14:paraId="58150CDC" w14:textId="77777777" w:rsidR="0015688F" w:rsidRDefault="00ED426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14:paraId="3A8C25C5" w14:textId="77777777" w:rsidR="001C0106" w:rsidRDefault="001C0106" w:rsidP="0015688F">
      <w:pPr>
        <w:pStyle w:val="Commentaire"/>
        <w:rPr>
          <w:rFonts w:ascii="Arial" w:hAnsi="Arial"/>
          <w:i/>
          <w:u w:val="single"/>
        </w:rPr>
      </w:pPr>
    </w:p>
    <w:p w14:paraId="4C2ECBE3" w14:textId="77777777" w:rsidR="001C0106" w:rsidRDefault="001C0106" w:rsidP="0015688F">
      <w:pPr>
        <w:pStyle w:val="Commentaire"/>
        <w:rPr>
          <w:rFonts w:ascii="Arial" w:hAnsi="Arial"/>
          <w:i/>
          <w:u w:val="single"/>
        </w:rPr>
      </w:pPr>
    </w:p>
    <w:p w14:paraId="41760D98" w14:textId="77777777" w:rsidR="001C0106" w:rsidRDefault="001C0106" w:rsidP="0015688F">
      <w:pPr>
        <w:pStyle w:val="Commentaire"/>
        <w:rPr>
          <w:rFonts w:ascii="Arial" w:hAnsi="Arial"/>
          <w:i/>
          <w:u w:val="single"/>
        </w:rPr>
      </w:pPr>
    </w:p>
    <w:p w14:paraId="6FCCB146" w14:textId="3A509BCE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1AB9C491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63B6A526" w14:textId="77777777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D426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ED426E">
        <w:rPr>
          <w:rFonts w:ascii="Arial" w:hAnsi="Arial"/>
          <w:bCs/>
        </w:rPr>
        <w:t>RAYNAUD</w:t>
      </w:r>
      <w:r>
        <w:rPr>
          <w:rFonts w:ascii="Arial" w:hAnsi="Arial"/>
          <w:bCs/>
        </w:rPr>
        <w:t xml:space="preserve"> </w:t>
      </w:r>
      <w:r w:rsidR="00ED426E">
        <w:rPr>
          <w:rFonts w:ascii="Arial" w:hAnsi="Arial"/>
          <w:bCs/>
        </w:rPr>
        <w:t>Gisèle</w:t>
      </w:r>
    </w:p>
    <w:p w14:paraId="70EA7EAA" w14:textId="77777777" w:rsidR="0015688F" w:rsidRDefault="0015688F" w:rsidP="0015688F">
      <w:pPr>
        <w:pStyle w:val="Commentaire"/>
        <w:rPr>
          <w:rFonts w:ascii="Arial" w:hAnsi="Arial"/>
        </w:rPr>
      </w:pPr>
    </w:p>
    <w:p w14:paraId="6F0A341E" w14:textId="77777777" w:rsidR="0015688F" w:rsidRDefault="00ED426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14:paraId="757E668B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0D30E83F" w14:textId="59915E9C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ED426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ED426E">
        <w:rPr>
          <w:rFonts w:ascii="Arial" w:hAnsi="Arial"/>
          <w:bCs/>
        </w:rPr>
        <w:t>RAYNAUD</w:t>
      </w:r>
      <w:r>
        <w:rPr>
          <w:rFonts w:ascii="Arial" w:hAnsi="Arial"/>
          <w:bCs/>
        </w:rPr>
        <w:t xml:space="preserve"> </w:t>
      </w:r>
      <w:r w:rsidR="00ED426E">
        <w:rPr>
          <w:rFonts w:ascii="Arial" w:hAnsi="Arial"/>
          <w:bCs/>
        </w:rPr>
        <w:t>Gisèle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ED426E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proofErr w:type="gramStart"/>
      <w:r w:rsidR="00ED426E">
        <w:rPr>
          <w:rFonts w:ascii="Arial" w:hAnsi="Arial"/>
          <w:iCs/>
        </w:rPr>
        <w:t>49  50</w:t>
      </w:r>
      <w:proofErr w:type="gramEnd"/>
      <w:r>
        <w:rPr>
          <w:rFonts w:ascii="Arial" w:hAnsi="Arial"/>
          <w:iCs/>
        </w:rPr>
        <w:t xml:space="preserve">, section </w:t>
      </w:r>
      <w:r w:rsidR="00ED426E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14:paraId="284A7535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4B7F2E32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691C19FD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761DF957" w14:textId="20658824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D426E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76F37729" w14:textId="77777777" w:rsidR="0015688F" w:rsidRDefault="0015688F" w:rsidP="0015688F">
      <w:pPr>
        <w:ind w:left="5670"/>
        <w:rPr>
          <w:rFonts w:cs="Arial"/>
          <w:bCs/>
        </w:rPr>
      </w:pPr>
    </w:p>
    <w:p w14:paraId="752F6A22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37079F80" w14:textId="77777777" w:rsidR="00780188" w:rsidRDefault="00780188" w:rsidP="009641BF">
      <w:pPr>
        <w:pStyle w:val="Retraitcorpsdetexte"/>
        <w:ind w:firstLine="702"/>
        <w:jc w:val="both"/>
      </w:pPr>
    </w:p>
    <w:p w14:paraId="3A7EC2CC" w14:textId="77777777" w:rsidR="00780188" w:rsidRDefault="00780188" w:rsidP="009641BF">
      <w:pPr>
        <w:pStyle w:val="Retraitcorpsdetexte"/>
        <w:ind w:firstLine="702"/>
        <w:jc w:val="both"/>
      </w:pPr>
    </w:p>
    <w:p w14:paraId="2C03E906" w14:textId="77777777" w:rsidR="00780188" w:rsidRDefault="00780188" w:rsidP="009641BF">
      <w:pPr>
        <w:pStyle w:val="Retraitcorpsdetexte"/>
        <w:ind w:firstLine="702"/>
        <w:jc w:val="both"/>
      </w:pPr>
    </w:p>
    <w:p w14:paraId="2D0F47A6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3E3C752F" w14:textId="77777777" w:rsidR="00224910" w:rsidRDefault="00224910" w:rsidP="00AE2A88">
      <w:pPr>
        <w:ind w:left="5670"/>
      </w:pPr>
    </w:p>
    <w:p w14:paraId="306869A9" w14:textId="77777777" w:rsidR="00243875" w:rsidRDefault="00243875" w:rsidP="0015688F"/>
    <w:p w14:paraId="30AA4D37" w14:textId="77777777" w:rsidR="00243875" w:rsidRDefault="00243875" w:rsidP="0015688F"/>
    <w:p w14:paraId="10610223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749BB34E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3FB7CF13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143AB931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3FC29DB3"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2BDF3809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2D7583B1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1049EFA6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7F7B7EAE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098FDB1B" w14:textId="77777777" w:rsidR="0015688F" w:rsidRDefault="0015688F" w:rsidP="0015688F">
      <w:pPr>
        <w:jc w:val="left"/>
        <w:rPr>
          <w:rFonts w:cs="Arial"/>
          <w:bCs/>
        </w:rPr>
      </w:pPr>
    </w:p>
    <w:p w14:paraId="6ED54E0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08207895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60BEAB97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0DC9BA4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EFC7B1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70A921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3B92944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014F5C89" w14:textId="69827BBB" w:rsidR="0015688F" w:rsidRDefault="00ED426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RAYNAUD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Gisèle</w:t>
      </w:r>
    </w:p>
    <w:p w14:paraId="5C9DA718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27202DD2" w14:textId="127CB498" w:rsidR="0015688F" w:rsidRDefault="00ED426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594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des Charmilles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188A9806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17F6E3A4" w14:textId="7F6B5F6F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D426E">
        <w:rPr>
          <w:rFonts w:ascii="Arial" w:hAnsi="Arial"/>
          <w:iCs/>
        </w:rPr>
        <w:t>49  50</w:t>
      </w:r>
      <w:r>
        <w:rPr>
          <w:rFonts w:ascii="Arial" w:hAnsi="Arial"/>
          <w:iCs/>
        </w:rPr>
        <w:t xml:space="preserve">, section </w:t>
      </w:r>
      <w:r w:rsidR="00ED426E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14:paraId="7587CCA9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75C37789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6CDC49E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7EFCD95B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452B70D8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2E94E0D1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20817D4E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2DFCA93E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22B0E8D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7E128D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3E99F4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0490E79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4610B863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0A7E7A7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12D128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92CA314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0790E88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F2F5033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4524715E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221E0FDF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653A6FD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23A34F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E0EC7B8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810851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CCF548B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18EB3C61" w14:textId="7A4F5C12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C0106">
              <w:rPr>
                <w:rFonts w:cs="Arial"/>
                <w:bCs/>
                <w:noProof/>
              </w:rPr>
              <w:t>vendredi 6 août 2021</w:t>
            </w:r>
            <w:r>
              <w:rPr>
                <w:rFonts w:cs="Arial"/>
                <w:bCs/>
              </w:rPr>
              <w:fldChar w:fldCharType="end"/>
            </w:r>
          </w:p>
          <w:p w14:paraId="13780D96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7FADFDBE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50EC6273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1789BC82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1A117BD4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2BC83B20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B90FC90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4435F428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4E4862F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74964698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50F58624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7627EC04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441F19D9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608DAA43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782F7192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2828C42E"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4F24E2C7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551CC622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BE9D806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65113791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35C9BE75" w14:textId="77777777" w:rsidR="0015688F" w:rsidRDefault="0015688F" w:rsidP="0015688F">
      <w:pPr>
        <w:jc w:val="left"/>
        <w:rPr>
          <w:rFonts w:cs="Arial"/>
          <w:bCs/>
        </w:rPr>
      </w:pPr>
    </w:p>
    <w:p w14:paraId="179C5A7C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64480190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3970EC3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C220FCF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01C54348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07B2D4C9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299DC4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13A404D9" w14:textId="0D7DF494" w:rsidR="0015688F" w:rsidRDefault="00ED426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RAYNAUD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Gisèle</w:t>
      </w:r>
    </w:p>
    <w:p w14:paraId="165AAF9C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300F9EAF" w14:textId="35BC3BDA" w:rsidR="0015688F" w:rsidRDefault="00ED426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594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des Charmilles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14:paraId="62475D17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66CB1A10" w14:textId="38DDC3B9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ED426E">
        <w:rPr>
          <w:rFonts w:ascii="Arial" w:hAnsi="Arial"/>
          <w:iCs/>
        </w:rPr>
        <w:t>49  50</w:t>
      </w:r>
      <w:r>
        <w:rPr>
          <w:rFonts w:ascii="Arial" w:hAnsi="Arial"/>
          <w:iCs/>
        </w:rPr>
        <w:t xml:space="preserve">, section </w:t>
      </w:r>
      <w:r w:rsidR="00ED426E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14:paraId="18B3C86F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441CFE06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74A12C2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5FBE6980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26E24937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521F842B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1E1E4083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630ADCB8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099DA1B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7F5248FD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12C70BBF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791A5F5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03C8C5AF" w14:textId="331E9F24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C0106">
              <w:rPr>
                <w:rFonts w:cs="Arial"/>
                <w:bCs/>
                <w:noProof/>
              </w:rPr>
              <w:t>vendredi 6 août 2021</w:t>
            </w:r>
            <w:r>
              <w:rPr>
                <w:rFonts w:cs="Arial"/>
                <w:bCs/>
              </w:rPr>
              <w:fldChar w:fldCharType="end"/>
            </w:r>
          </w:p>
          <w:p w14:paraId="485470DD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A7AA12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D855152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7E8DB62A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1D92615F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13AE3396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1CFDAC34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4AC40EE5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5E7C5662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32C266FF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6F60A8B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7FF6266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B6E85BF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A0DCE0D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4EA67E4C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447FE93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8FE4CDB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0ED74647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73AFC7AA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2886D" w14:textId="77777777" w:rsidR="00EB0794" w:rsidRDefault="00EB0794">
      <w:r>
        <w:separator/>
      </w:r>
    </w:p>
  </w:endnote>
  <w:endnote w:type="continuationSeparator" w:id="0">
    <w:p w14:paraId="5295E86D" w14:textId="77777777" w:rsidR="00EB0794" w:rsidRDefault="00EB0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FE1C8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1BD575A6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3B3F4C" w14:textId="77777777" w:rsidR="00EB0794" w:rsidRDefault="00EB0794">
      <w:r>
        <w:separator/>
      </w:r>
    </w:p>
  </w:footnote>
  <w:footnote w:type="continuationSeparator" w:id="0">
    <w:p w14:paraId="377DCA6B" w14:textId="77777777" w:rsidR="00EB0794" w:rsidRDefault="00EB07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170510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792A2208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0794"/>
    <w:rsid w:val="000325F5"/>
    <w:rsid w:val="00110A76"/>
    <w:rsid w:val="0015688F"/>
    <w:rsid w:val="001C0106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EB0794"/>
    <w:rsid w:val="00ED426E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085013"/>
  <w15:chartTrackingRefBased/>
  <w15:docId w15:val="{3EAD2DEB-3B89-4731-B462-7A1DAA585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6</TotalTime>
  <Pages>3</Pages>
  <Words>804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2021-08-06T06:45:00Z</cp:lastPrinted>
  <dcterms:created xsi:type="dcterms:W3CDTF">2021-08-06T06:44:00Z</dcterms:created>
  <dcterms:modified xsi:type="dcterms:W3CDTF">2021-08-06T06:51:00Z</dcterms:modified>
</cp:coreProperties>
</file>