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2EC2DFB4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4C2377D3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30F2E8D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67AA7C2A" w14:textId="77777777" w:rsidR="00E271E6" w:rsidRDefault="00E271E6" w:rsidP="000060FC">
            <w:pPr>
              <w:spacing w:before="120"/>
              <w:ind w:left="2198"/>
              <w:jc w:val="left"/>
            </w:pPr>
          </w:p>
          <w:p w14:paraId="10FB45F6" w14:textId="77777777" w:rsidR="00E271E6" w:rsidRDefault="00E271E6" w:rsidP="000060FC">
            <w:pPr>
              <w:spacing w:before="120"/>
              <w:ind w:left="2198"/>
              <w:jc w:val="left"/>
            </w:pPr>
          </w:p>
          <w:p w14:paraId="2B105E66" w14:textId="77777777" w:rsidR="00E271E6" w:rsidRDefault="00E271E6" w:rsidP="000060FC">
            <w:pPr>
              <w:spacing w:before="120"/>
              <w:ind w:left="2198"/>
              <w:jc w:val="left"/>
            </w:pPr>
          </w:p>
          <w:p w14:paraId="07B8B9DD" w14:textId="69114A86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E271E6">
              <w:rPr>
                <w:noProof/>
              </w:rPr>
              <w:t>jeudi 10 juin 2021</w:t>
            </w:r>
            <w:r w:rsidRPr="000060FC">
              <w:fldChar w:fldCharType="end"/>
            </w:r>
          </w:p>
          <w:p w14:paraId="54BF0F74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40C0A983" w14:textId="77777777" w:rsidR="000060FC" w:rsidRPr="000060FC" w:rsidRDefault="00012BB6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BRTAN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RENEE</w:t>
            </w:r>
          </w:p>
          <w:p w14:paraId="3A33CE4C" w14:textId="17B5D148" w:rsidR="000060FC" w:rsidRPr="000060FC" w:rsidRDefault="00012BB6" w:rsidP="000060FC">
            <w:pPr>
              <w:spacing w:before="120"/>
              <w:ind w:left="2198"/>
              <w:jc w:val="left"/>
            </w:pPr>
            <w:r>
              <w:t xml:space="preserve">Chemin du </w:t>
            </w:r>
            <w:proofErr w:type="spellStart"/>
            <w:r>
              <w:t>Pesquié</w:t>
            </w:r>
            <w:proofErr w:type="spellEnd"/>
            <w:r w:rsidR="000060FC" w:rsidRPr="000060FC">
              <w:t xml:space="preserve"> </w:t>
            </w:r>
          </w:p>
          <w:p w14:paraId="707E0CED" w14:textId="6307B6A9" w:rsidR="000060FC" w:rsidRPr="000060FC" w:rsidRDefault="00012BB6" w:rsidP="000060FC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LABECEDE-LAURAGAIS</w:t>
            </w:r>
          </w:p>
        </w:tc>
      </w:tr>
    </w:tbl>
    <w:p w14:paraId="2737DBF0" w14:textId="77777777" w:rsidR="00E271E6" w:rsidRDefault="00E271E6" w:rsidP="000060FC">
      <w:pPr>
        <w:spacing w:before="120"/>
        <w:rPr>
          <w:i/>
          <w:u w:val="single"/>
        </w:rPr>
      </w:pPr>
    </w:p>
    <w:p w14:paraId="2291354F" w14:textId="77777777" w:rsidR="00E271E6" w:rsidRDefault="00E271E6" w:rsidP="000060FC">
      <w:pPr>
        <w:spacing w:before="120"/>
        <w:rPr>
          <w:i/>
          <w:u w:val="single"/>
        </w:rPr>
      </w:pPr>
    </w:p>
    <w:p w14:paraId="7EED1D5B" w14:textId="77777777" w:rsidR="00E271E6" w:rsidRDefault="00E271E6" w:rsidP="000060FC">
      <w:pPr>
        <w:spacing w:before="120"/>
        <w:rPr>
          <w:i/>
          <w:u w:val="single"/>
        </w:rPr>
      </w:pPr>
    </w:p>
    <w:p w14:paraId="050CBCC2" w14:textId="37B6E7F3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54B21313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4E92AD5F" w14:textId="1454D920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012BB6">
        <w:rPr>
          <w:bCs/>
        </w:rPr>
        <w:t>Madame</w:t>
      </w:r>
      <w:r w:rsidRPr="000060FC">
        <w:rPr>
          <w:bCs/>
        </w:rPr>
        <w:t xml:space="preserve"> </w:t>
      </w:r>
      <w:r w:rsidR="00012BB6">
        <w:rPr>
          <w:bCs/>
        </w:rPr>
        <w:t>BRTAN</w:t>
      </w:r>
      <w:r w:rsidRPr="000060FC">
        <w:rPr>
          <w:bCs/>
        </w:rPr>
        <w:t xml:space="preserve"> </w:t>
      </w:r>
      <w:r w:rsidR="00012BB6">
        <w:rPr>
          <w:bCs/>
        </w:rPr>
        <w:t>RENEE</w:t>
      </w:r>
    </w:p>
    <w:p w14:paraId="6C11FDCF" w14:textId="77777777" w:rsidR="000060FC" w:rsidRPr="000060FC" w:rsidRDefault="000060FC" w:rsidP="000060FC">
      <w:pPr>
        <w:spacing w:before="120"/>
      </w:pPr>
    </w:p>
    <w:p w14:paraId="0942E869" w14:textId="0BF97109" w:rsidR="000060FC" w:rsidRPr="000060FC" w:rsidRDefault="00012BB6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14:paraId="66DAC182" w14:textId="77777777" w:rsidR="000060FC" w:rsidRPr="000060FC" w:rsidRDefault="000060FC" w:rsidP="000060FC">
      <w:pPr>
        <w:spacing w:before="120"/>
        <w:ind w:firstLine="709"/>
      </w:pPr>
    </w:p>
    <w:p w14:paraId="713E8F5C" w14:textId="2DE4A9BB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012BB6">
        <w:t>LABECEDE-LAURAGAIS</w:t>
      </w:r>
      <w:r w:rsidRPr="000060FC">
        <w:t xml:space="preserve">, </w:t>
      </w:r>
      <w:r w:rsidR="00012BB6">
        <w:rPr>
          <w:bCs/>
        </w:rPr>
        <w:t xml:space="preserve">Chemin du </w:t>
      </w:r>
      <w:proofErr w:type="spellStart"/>
      <w:proofErr w:type="gramStart"/>
      <w:r w:rsidR="00012BB6">
        <w:rPr>
          <w:bCs/>
        </w:rPr>
        <w:t>Pesquié</w:t>
      </w:r>
      <w:proofErr w:type="spellEnd"/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012BB6">
        <w:rPr>
          <w:iCs/>
        </w:rPr>
        <w:t>679</w:t>
      </w:r>
      <w:r w:rsidRPr="000060FC">
        <w:rPr>
          <w:iCs/>
        </w:rPr>
        <w:t xml:space="preserve">, section </w:t>
      </w:r>
      <w:r w:rsidR="00012BB6">
        <w:rPr>
          <w:iCs/>
        </w:rPr>
        <w:t>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012BB6">
        <w:t>10/06/2021</w:t>
      </w:r>
      <w:r w:rsidRPr="000060FC">
        <w:t>, veuillez trouver ci-joint au présent courrier :</w:t>
      </w:r>
    </w:p>
    <w:p w14:paraId="080EB549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374D648C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2F171D16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24C3A0BF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7FFA8B5C" w14:textId="75D0A69F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012BB6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49C14FAB" w14:textId="77777777" w:rsidR="000060FC" w:rsidRPr="000060FC" w:rsidRDefault="000060FC" w:rsidP="000060FC">
      <w:pPr>
        <w:spacing w:before="240"/>
        <w:ind w:left="709"/>
      </w:pPr>
    </w:p>
    <w:p w14:paraId="181A27B8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3E727418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47DC83AD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71B45E35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2F8F19B5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1FD9F160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070DA155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C6D11" w14:textId="77777777" w:rsidR="00215E47" w:rsidRDefault="00215E47">
      <w:r>
        <w:separator/>
      </w:r>
    </w:p>
  </w:endnote>
  <w:endnote w:type="continuationSeparator" w:id="0">
    <w:p w14:paraId="4B5FF96F" w14:textId="77777777" w:rsidR="00215E47" w:rsidRDefault="00215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B771F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1855B801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2B80CCBD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3146E3" w14:textId="77777777" w:rsidR="00215E47" w:rsidRDefault="00215E47">
      <w:r>
        <w:separator/>
      </w:r>
    </w:p>
  </w:footnote>
  <w:footnote w:type="continuationSeparator" w:id="0">
    <w:p w14:paraId="275818B9" w14:textId="77777777" w:rsidR="00215E47" w:rsidRDefault="00215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215E47"/>
    <w:rsid w:val="000060FC"/>
    <w:rsid w:val="00012BB6"/>
    <w:rsid w:val="000445BA"/>
    <w:rsid w:val="00165F7E"/>
    <w:rsid w:val="00215E47"/>
    <w:rsid w:val="002463C1"/>
    <w:rsid w:val="002B5E55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271E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105B3"/>
  <w15:chartTrackingRefBased/>
  <w15:docId w15:val="{D55EED31-8189-442B-8A85-CA1257C81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191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2021-06-10T13:03:00Z</cp:lastPrinted>
  <dcterms:created xsi:type="dcterms:W3CDTF">2021-06-10T13:03:00Z</dcterms:created>
  <dcterms:modified xsi:type="dcterms:W3CDTF">2021-06-10T13:04:00Z</dcterms:modified>
</cp:coreProperties>
</file>