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26ABB">
              <w:rPr>
                <w:rFonts w:ascii="Arial" w:hAnsi="Arial"/>
                <w:noProof/>
              </w:rPr>
              <w:t>mercredi 16 mai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A586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OLIVE ET GALY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 ET EMILIE</w:t>
            </w:r>
          </w:p>
          <w:p w:rsidR="00D84DE5" w:rsidRDefault="00CA586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ALLEE JULES VERNES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A5869" w:rsidP="00CA586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A586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PIERRE ET EMILIE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A586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A586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PIERRE ET EMILIE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A5869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A5869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CA5869">
        <w:rPr>
          <w:rFonts w:ascii="Arial" w:hAnsi="Arial"/>
          <w:iCs/>
        </w:rPr>
        <w:t>YL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A5869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PIERRE ET EMILIE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A586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"Les Crozes"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A5869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CA5869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ABB">
              <w:rPr>
                <w:rFonts w:cs="Arial"/>
                <w:bCs/>
                <w:noProof/>
              </w:rPr>
              <w:t>mercredi 16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CA5869">
        <w:rPr>
          <w:rFonts w:ascii="Arial" w:hAnsi="Arial"/>
          <w:bCs/>
        </w:rPr>
        <w:t>PIERRE ET EMILIE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A586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"Les Crozes"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A5869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CA5869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ABB">
              <w:rPr>
                <w:rFonts w:cs="Arial"/>
                <w:bCs/>
                <w:noProof/>
              </w:rPr>
              <w:t>mercredi 16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ABB" w:rsidRDefault="00526ABB">
      <w:r>
        <w:separator/>
      </w:r>
    </w:p>
  </w:endnote>
  <w:endnote w:type="continuationSeparator" w:id="0">
    <w:p w:rsidR="00526ABB" w:rsidRDefault="00526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ABB" w:rsidRDefault="00526ABB">
      <w:r>
        <w:separator/>
      </w:r>
    </w:p>
  </w:footnote>
  <w:footnote w:type="continuationSeparator" w:id="0">
    <w:p w:rsidR="00526ABB" w:rsidRDefault="00526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26ABB"/>
    <w:rsid w:val="000241E7"/>
    <w:rsid w:val="00170917"/>
    <w:rsid w:val="00252476"/>
    <w:rsid w:val="00296C3E"/>
    <w:rsid w:val="002D7FB2"/>
    <w:rsid w:val="00305A9D"/>
    <w:rsid w:val="00385AFF"/>
    <w:rsid w:val="003D1660"/>
    <w:rsid w:val="003F7D70"/>
    <w:rsid w:val="00526ABB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A5869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A7BB92-872A-4734-B485-766285BF1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5D42D-5CF2-4314-98E5-3C5B08A40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658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2018-05-16T08:40:00Z</dcterms:created>
  <dcterms:modified xsi:type="dcterms:W3CDTF">2018-05-16T08:40:00Z</dcterms:modified>
</cp:coreProperties>
</file>