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C74B9">
              <w:rPr>
                <w:rFonts w:ascii="Arial" w:hAnsi="Arial"/>
                <w:noProof/>
              </w:rPr>
              <w:t>mercredi 19 avril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3267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FRITSCH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JEAN-CLAUDE</w:t>
            </w:r>
          </w:p>
          <w:p w:rsidR="00D84DE5" w:rsidRDefault="0063267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1281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PLATEAU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3267C" w:rsidP="0063267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3267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JEAN-CLAUDE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3267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3267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JEAN-CLAUDE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3267C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3267C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BC74B9" w:rsidRDefault="00BC74B9" w:rsidP="00D84DE5">
      <w:pPr>
        <w:ind w:left="5670"/>
        <w:rPr>
          <w:rFonts w:cs="Arial"/>
          <w:bCs/>
        </w:rPr>
      </w:pPr>
    </w:p>
    <w:p w:rsidR="00BC74B9" w:rsidRDefault="00BC74B9" w:rsidP="00D84DE5">
      <w:pPr>
        <w:ind w:left="5670"/>
        <w:rPr>
          <w:rFonts w:cs="Arial"/>
          <w:bCs/>
        </w:rPr>
      </w:pPr>
    </w:p>
    <w:p w:rsidR="00BC74B9" w:rsidRDefault="00BC74B9" w:rsidP="00D84DE5">
      <w:pPr>
        <w:ind w:left="5670"/>
        <w:rPr>
          <w:rFonts w:cs="Arial"/>
          <w:bCs/>
        </w:rPr>
      </w:pPr>
    </w:p>
    <w:p w:rsidR="00BC74B9" w:rsidRDefault="00BC74B9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BC74B9" w:rsidRDefault="00BC74B9" w:rsidP="00D84DE5"/>
    <w:p w:rsidR="00BC74B9" w:rsidRDefault="00BC74B9" w:rsidP="00D84DE5"/>
    <w:p w:rsidR="00BC74B9" w:rsidRDefault="00BC74B9" w:rsidP="00D84DE5"/>
    <w:p w:rsidR="00BC74B9" w:rsidRDefault="00BC74B9" w:rsidP="00D84DE5"/>
    <w:p w:rsidR="00BC74B9" w:rsidRDefault="00BC74B9" w:rsidP="00D84DE5"/>
    <w:p w:rsidR="00BC74B9" w:rsidRDefault="00BC74B9" w:rsidP="00D84DE5"/>
    <w:p w:rsidR="00BC74B9" w:rsidRDefault="00BC74B9" w:rsidP="00D84DE5"/>
    <w:p w:rsidR="00BC74B9" w:rsidRDefault="00BC74B9" w:rsidP="00D84DE5"/>
    <w:p w:rsidR="00BC74B9" w:rsidRDefault="00BC74B9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JEAN-CLAUDE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3267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1281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PLATEAU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74B9">
              <w:rPr>
                <w:rFonts w:cs="Arial"/>
                <w:bCs/>
                <w:noProof/>
              </w:rPr>
              <w:t>mercredi 19 avril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C74B9" w:rsidRDefault="00BC74B9" w:rsidP="006B5B1A">
            <w:pPr>
              <w:jc w:val="center"/>
              <w:rPr>
                <w:rFonts w:cs="Arial"/>
                <w:bCs/>
              </w:rPr>
            </w:pPr>
          </w:p>
          <w:p w:rsidR="00BC74B9" w:rsidRDefault="00BC74B9" w:rsidP="006B5B1A">
            <w:pPr>
              <w:jc w:val="center"/>
              <w:rPr>
                <w:rFonts w:cs="Arial"/>
                <w:bCs/>
              </w:rPr>
            </w:pPr>
          </w:p>
          <w:p w:rsidR="00BC74B9" w:rsidRDefault="00BC74B9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FRITSCH</w:t>
      </w:r>
      <w:r>
        <w:rPr>
          <w:rFonts w:ascii="Arial" w:hAnsi="Arial"/>
          <w:bCs/>
        </w:rPr>
        <w:t xml:space="preserve"> </w:t>
      </w:r>
      <w:r w:rsidR="0063267C">
        <w:rPr>
          <w:rFonts w:ascii="Arial" w:hAnsi="Arial"/>
          <w:bCs/>
        </w:rPr>
        <w:t>JEAN-CLAUDE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3267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1281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PLATEAU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74B9">
              <w:rPr>
                <w:rFonts w:cs="Arial"/>
                <w:bCs/>
                <w:noProof/>
              </w:rPr>
              <w:t>mercredi 19 avril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C74B9" w:rsidRDefault="00BC74B9" w:rsidP="006B5B1A">
            <w:pPr>
              <w:jc w:val="center"/>
              <w:rPr>
                <w:rFonts w:cs="Arial"/>
                <w:bCs/>
              </w:rPr>
            </w:pPr>
          </w:p>
          <w:p w:rsidR="00BC74B9" w:rsidRDefault="00BC74B9" w:rsidP="006B5B1A">
            <w:pPr>
              <w:jc w:val="center"/>
              <w:rPr>
                <w:rFonts w:cs="Arial"/>
                <w:bCs/>
              </w:rPr>
            </w:pPr>
          </w:p>
          <w:p w:rsidR="00BC74B9" w:rsidRDefault="00BC74B9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7BA" w:rsidRDefault="002147BA">
      <w:r>
        <w:separator/>
      </w:r>
    </w:p>
  </w:endnote>
  <w:endnote w:type="continuationSeparator" w:id="0">
    <w:p w:rsidR="002147BA" w:rsidRDefault="0021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7BA" w:rsidRDefault="002147BA">
      <w:r>
        <w:separator/>
      </w:r>
    </w:p>
  </w:footnote>
  <w:footnote w:type="continuationSeparator" w:id="0">
    <w:p w:rsidR="002147BA" w:rsidRDefault="00214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7BA"/>
    <w:rsid w:val="00170917"/>
    <w:rsid w:val="002147BA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267C"/>
    <w:rsid w:val="00633EE3"/>
    <w:rsid w:val="006512EA"/>
    <w:rsid w:val="00661E52"/>
    <w:rsid w:val="006B5B1A"/>
    <w:rsid w:val="006F52A1"/>
    <w:rsid w:val="00985400"/>
    <w:rsid w:val="00A061A6"/>
    <w:rsid w:val="00A20E21"/>
    <w:rsid w:val="00A878A4"/>
    <w:rsid w:val="00B17184"/>
    <w:rsid w:val="00B312DA"/>
    <w:rsid w:val="00B36DCC"/>
    <w:rsid w:val="00BC596D"/>
    <w:rsid w:val="00BC74B9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FFC3B1-AE3E-4405-B807-468E10B61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C74B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74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CDE8A-69E1-457C-BF52-5739AB5DE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2017-04-19T15:39:00Z</cp:lastPrinted>
  <dcterms:created xsi:type="dcterms:W3CDTF">2017-04-19T15:38:00Z</dcterms:created>
  <dcterms:modified xsi:type="dcterms:W3CDTF">2017-04-19T15:39:00Z</dcterms:modified>
</cp:coreProperties>
</file>