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4173B">
              <w:rPr>
                <w:rFonts w:ascii="Arial" w:hAnsi="Arial"/>
                <w:noProof/>
                <w:lang w:val="fr-FR" w:eastAsia="fr-FR"/>
              </w:rPr>
              <w:t>jeudi 6 avril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8605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BULID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Laure</w:t>
            </w:r>
          </w:p>
          <w:p w:rsidR="00097553" w:rsidRPr="000475C4" w:rsidRDefault="00D8605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135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des Pierres et des Rivières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86058" w:rsidP="00D8605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MONTFERRAND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8605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86058">
        <w:rPr>
          <w:rFonts w:ascii="Arial" w:hAnsi="Arial"/>
          <w:bCs/>
        </w:rPr>
        <w:t>BULID</w:t>
      </w:r>
      <w:r>
        <w:rPr>
          <w:rFonts w:ascii="Arial" w:hAnsi="Arial"/>
          <w:bCs/>
        </w:rPr>
        <w:t xml:space="preserve"> </w:t>
      </w:r>
      <w:r w:rsidR="00D86058">
        <w:rPr>
          <w:rFonts w:ascii="Arial" w:hAnsi="Arial"/>
          <w:bCs/>
        </w:rPr>
        <w:t>Laure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8605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86058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D86058">
        <w:rPr>
          <w:rFonts w:ascii="Arial" w:hAnsi="Arial"/>
          <w:bCs/>
        </w:rPr>
        <w:t>135</w:t>
      </w:r>
      <w:r>
        <w:rPr>
          <w:rFonts w:ascii="Arial" w:hAnsi="Arial"/>
          <w:bCs/>
        </w:rPr>
        <w:t xml:space="preserve"> </w:t>
      </w:r>
      <w:r w:rsidR="00D86058">
        <w:rPr>
          <w:rFonts w:ascii="Arial" w:hAnsi="Arial"/>
          <w:bCs/>
        </w:rPr>
        <w:t>Chemin des Pierres et des Rivières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D86058">
        <w:rPr>
          <w:rFonts w:ascii="Arial" w:hAnsi="Arial"/>
        </w:rPr>
        <w:t>05/04/2017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86058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173B" w:rsidRDefault="0054173B">
      <w:r>
        <w:separator/>
      </w:r>
    </w:p>
  </w:endnote>
  <w:endnote w:type="continuationSeparator" w:id="0">
    <w:p w:rsidR="0054173B" w:rsidRDefault="00541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173B" w:rsidRDefault="0054173B">
      <w:r>
        <w:separator/>
      </w:r>
    </w:p>
  </w:footnote>
  <w:footnote w:type="continuationSeparator" w:id="0">
    <w:p w:rsidR="0054173B" w:rsidRDefault="005417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173B"/>
    <w:rsid w:val="000475C4"/>
    <w:rsid w:val="00097553"/>
    <w:rsid w:val="00146850"/>
    <w:rsid w:val="00183378"/>
    <w:rsid w:val="001E6F76"/>
    <w:rsid w:val="003962C3"/>
    <w:rsid w:val="0049312F"/>
    <w:rsid w:val="0054173B"/>
    <w:rsid w:val="006110DD"/>
    <w:rsid w:val="0064166D"/>
    <w:rsid w:val="006D5B47"/>
    <w:rsid w:val="00740548"/>
    <w:rsid w:val="007538D7"/>
    <w:rsid w:val="008F280F"/>
    <w:rsid w:val="00A83270"/>
    <w:rsid w:val="00A96323"/>
    <w:rsid w:val="00B32E17"/>
    <w:rsid w:val="00C46058"/>
    <w:rsid w:val="00C472A9"/>
    <w:rsid w:val="00D34837"/>
    <w:rsid w:val="00D86058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4A6CE96-4A37-4E68-9DA6-657422606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190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2017-04-06T09:27:00Z</dcterms:created>
  <dcterms:modified xsi:type="dcterms:W3CDTF">2017-04-06T09:27:00Z</dcterms:modified>
</cp:coreProperties>
</file>