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9724E">
              <w:rPr>
                <w:rFonts w:ascii="Arial" w:hAnsi="Arial"/>
                <w:noProof/>
              </w:rPr>
              <w:t>lundi 13 mai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C2B4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AUBRY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Jean-Yves </w:t>
            </w: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EC2B49">
              <w:rPr>
                <w:rFonts w:ascii="Arial" w:hAnsi="Arial"/>
              </w:rPr>
              <w:t>44 CHEMIN DE LA TOUR D'ENVIE</w:t>
            </w:r>
            <w:r>
              <w:rPr>
                <w:rFonts w:ascii="Arial" w:hAnsi="Arial"/>
              </w:rPr>
              <w:t xml:space="preserve"> </w:t>
            </w:r>
          </w:p>
          <w:p w:rsidR="00D84DE5" w:rsidRDefault="00EC2B49" w:rsidP="00EC2B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C2B4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 xml:space="preserve">Jean-Yves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C2B4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C2B4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 xml:space="preserve">Jean-Yves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C2B49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C2B49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EC2B49">
        <w:rPr>
          <w:rFonts w:ascii="Arial" w:hAnsi="Arial"/>
          <w:iCs/>
        </w:rPr>
        <w:t>ZL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C2B49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 xml:space="preserve">Jean-Yves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44 CHEMIN DE LA TOUR D'ENVIE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11410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C2B49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EC2B49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9724E">
              <w:rPr>
                <w:rFonts w:cs="Arial"/>
                <w:bCs/>
                <w:noProof/>
              </w:rPr>
              <w:t>lundi 13 mai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 xml:space="preserve">Jean-Yves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bookmarkStart w:id="0" w:name="_GoBack"/>
      <w:bookmarkEnd w:id="0"/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44 CHEMIN DE LA TOUR D'ENVIE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11410</w:t>
      </w:r>
      <w:r>
        <w:rPr>
          <w:rFonts w:ascii="Arial" w:hAnsi="Arial"/>
          <w:bCs/>
        </w:rPr>
        <w:t xml:space="preserve"> </w:t>
      </w:r>
      <w:r w:rsidR="00EC2B49"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C2B49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EC2B49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9724E">
              <w:rPr>
                <w:rFonts w:cs="Arial"/>
                <w:bCs/>
                <w:noProof/>
              </w:rPr>
              <w:t>lundi 13 mai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DEC" w:rsidRDefault="00E27DEC">
      <w:r>
        <w:separator/>
      </w:r>
    </w:p>
  </w:endnote>
  <w:endnote w:type="continuationSeparator" w:id="0">
    <w:p w:rsidR="00E27DEC" w:rsidRDefault="00E2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DEC" w:rsidRDefault="00E27DEC">
      <w:r>
        <w:separator/>
      </w:r>
    </w:p>
  </w:footnote>
  <w:footnote w:type="continuationSeparator" w:id="0">
    <w:p w:rsidR="00E27DEC" w:rsidRDefault="00E27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DEC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9724E"/>
    <w:rsid w:val="00DD635A"/>
    <w:rsid w:val="00E27DEC"/>
    <w:rsid w:val="00E85B3F"/>
    <w:rsid w:val="00EC2B49"/>
    <w:rsid w:val="00F3293D"/>
    <w:rsid w:val="00F474A1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41A041-08D3-4D67-AB60-09EC6C2AB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724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7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024BD-91AE-4D72-AD27-95B254C5D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262</TotalTime>
  <Pages>3</Pages>
  <Words>652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2019-05-13T08:33:00Z</cp:lastPrinted>
  <dcterms:created xsi:type="dcterms:W3CDTF">2019-05-13T08:33:00Z</dcterms:created>
  <dcterms:modified xsi:type="dcterms:W3CDTF">2019-05-14T09:56:00Z</dcterms:modified>
</cp:coreProperties>
</file>