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275BF">
              <w:rPr>
                <w:rFonts w:ascii="Arial" w:hAnsi="Arial"/>
                <w:noProof/>
              </w:rPr>
              <w:t>vendredi 23 juin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77D7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VAN COPPENOLLE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 Van</w:t>
            </w:r>
          </w:p>
          <w:p w:rsidR="0015688F" w:rsidRDefault="00777D7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77D76" w:rsidP="00777D7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77D7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77D76">
        <w:rPr>
          <w:rFonts w:ascii="Arial" w:hAnsi="Arial"/>
          <w:bCs/>
        </w:rPr>
        <w:t>VAN COPPENOLLE</w:t>
      </w:r>
      <w:r>
        <w:rPr>
          <w:rFonts w:ascii="Arial" w:hAnsi="Arial"/>
          <w:bCs/>
        </w:rPr>
        <w:t xml:space="preserve"> </w:t>
      </w:r>
      <w:r w:rsidR="00777D76">
        <w:rPr>
          <w:rFonts w:ascii="Arial" w:hAnsi="Arial"/>
          <w:bCs/>
        </w:rPr>
        <w:t>Luc Van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77D7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77D7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77D76">
        <w:rPr>
          <w:rFonts w:ascii="Arial" w:hAnsi="Arial"/>
          <w:bCs/>
        </w:rPr>
        <w:t>VAN COPPENOLLE</w:t>
      </w:r>
      <w:r>
        <w:rPr>
          <w:rFonts w:ascii="Arial" w:hAnsi="Arial"/>
          <w:bCs/>
        </w:rPr>
        <w:t xml:space="preserve"> </w:t>
      </w:r>
      <w:r w:rsidR="00777D76">
        <w:rPr>
          <w:rFonts w:ascii="Arial" w:hAnsi="Arial"/>
          <w:bCs/>
        </w:rPr>
        <w:t>Luc Van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77D76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77D7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4275BF" w:rsidRDefault="004275BF" w:rsidP="0015688F">
      <w:pPr>
        <w:ind w:left="5670"/>
        <w:rPr>
          <w:rFonts w:cs="Arial"/>
          <w:bCs/>
        </w:rPr>
      </w:pPr>
    </w:p>
    <w:p w:rsidR="004275BF" w:rsidRDefault="004275B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4275BF" w:rsidRDefault="004275BF" w:rsidP="0015688F"/>
    <w:p w:rsidR="004275BF" w:rsidRDefault="004275BF" w:rsidP="0015688F"/>
    <w:p w:rsidR="004275BF" w:rsidRDefault="004275BF" w:rsidP="0015688F"/>
    <w:p w:rsidR="004275BF" w:rsidRDefault="004275BF" w:rsidP="0015688F"/>
    <w:p w:rsidR="004275BF" w:rsidRDefault="004275BF" w:rsidP="0015688F"/>
    <w:p w:rsidR="004275BF" w:rsidRDefault="004275BF" w:rsidP="0015688F"/>
    <w:p w:rsidR="004275BF" w:rsidRDefault="004275BF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77D7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VAN COPPENOLLE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 Van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77D7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275BF">
              <w:rPr>
                <w:rFonts w:cs="Arial"/>
                <w:bCs/>
                <w:noProof/>
              </w:rPr>
              <w:t>vendredi 23 juin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4275BF" w:rsidRDefault="004275BF" w:rsidP="00E54CBD">
            <w:pPr>
              <w:rPr>
                <w:rFonts w:cs="Arial"/>
                <w:bCs/>
              </w:rPr>
            </w:pPr>
          </w:p>
          <w:p w:rsidR="004275BF" w:rsidRDefault="004275BF" w:rsidP="00E54CBD">
            <w:pPr>
              <w:rPr>
                <w:rFonts w:cs="Arial"/>
                <w:bCs/>
              </w:rPr>
            </w:pPr>
          </w:p>
          <w:p w:rsidR="004275BF" w:rsidRDefault="004275BF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77D7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VAN COPPENOLLE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 Van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77D7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275BF">
              <w:rPr>
                <w:rFonts w:cs="Arial"/>
                <w:bCs/>
                <w:noProof/>
              </w:rPr>
              <w:t>vendredi 23 juin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17C" w:rsidRDefault="002B717C">
      <w:r>
        <w:separator/>
      </w:r>
    </w:p>
  </w:endnote>
  <w:endnote w:type="continuationSeparator" w:id="0">
    <w:p w:rsidR="002B717C" w:rsidRDefault="002B7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17C" w:rsidRDefault="002B717C">
      <w:r>
        <w:separator/>
      </w:r>
    </w:p>
  </w:footnote>
  <w:footnote w:type="continuationSeparator" w:id="0">
    <w:p w:rsidR="002B717C" w:rsidRDefault="002B7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17C"/>
    <w:rsid w:val="000325F5"/>
    <w:rsid w:val="0015688F"/>
    <w:rsid w:val="00224910"/>
    <w:rsid w:val="00243875"/>
    <w:rsid w:val="00280E8D"/>
    <w:rsid w:val="002B717C"/>
    <w:rsid w:val="00330661"/>
    <w:rsid w:val="00336732"/>
    <w:rsid w:val="004275BF"/>
    <w:rsid w:val="005A0FA8"/>
    <w:rsid w:val="00777D76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6074C9-AB43-4D98-9EDD-9BDECD37A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275B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75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094C9-5B30-4A04-8B9F-77F7D5C52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807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2017-06-23T09:19:00Z</cp:lastPrinted>
  <dcterms:created xsi:type="dcterms:W3CDTF">2017-06-23T09:18:00Z</dcterms:created>
  <dcterms:modified xsi:type="dcterms:W3CDTF">2017-06-23T09:24:00Z</dcterms:modified>
</cp:coreProperties>
</file>