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6216">
              <w:rPr>
                <w:rFonts w:ascii="Arial" w:hAnsi="Arial"/>
                <w:noProof/>
              </w:rPr>
              <w:t>jeudi 20 décembre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03D8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LOVIE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403D8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MOULIN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03D83" w:rsidP="00403D8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03D8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03D8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03D8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03D83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03D83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403D83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3D8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03D8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03D83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403D83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6216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403D83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03D8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03D83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403D83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6216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216" w:rsidRDefault="00D86216">
      <w:r>
        <w:separator/>
      </w:r>
    </w:p>
  </w:endnote>
  <w:endnote w:type="continuationSeparator" w:id="0">
    <w:p w:rsidR="00D86216" w:rsidRDefault="00D8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216" w:rsidRDefault="00D86216">
      <w:r>
        <w:separator/>
      </w:r>
    </w:p>
  </w:footnote>
  <w:footnote w:type="continuationSeparator" w:id="0">
    <w:p w:rsidR="00D86216" w:rsidRDefault="00D86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86216"/>
    <w:rsid w:val="00170917"/>
    <w:rsid w:val="00252476"/>
    <w:rsid w:val="00296C3E"/>
    <w:rsid w:val="002D7FB2"/>
    <w:rsid w:val="00305A9D"/>
    <w:rsid w:val="00385AFF"/>
    <w:rsid w:val="003D1660"/>
    <w:rsid w:val="003F7D70"/>
    <w:rsid w:val="00403D83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86216"/>
    <w:rsid w:val="00DD635A"/>
    <w:rsid w:val="00E85B3F"/>
    <w:rsid w:val="00F3293D"/>
    <w:rsid w:val="00F86DB3"/>
    <w:rsid w:val="00FC573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0E27B8-4CC6-4353-8897-B30CF516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3E8EA-8F74-45D8-BE0B-459A410F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2018-12-20T07:23:00Z</dcterms:created>
  <dcterms:modified xsi:type="dcterms:W3CDTF">2018-12-20T07:23:00Z</dcterms:modified>
</cp:coreProperties>
</file>