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D4CCE">
              <w:rPr>
                <w:rFonts w:ascii="Arial" w:hAnsi="Arial"/>
                <w:noProof/>
              </w:rPr>
              <w:t>vendredi 3 février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32F7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LOVIE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MATHIEU</w:t>
            </w:r>
          </w:p>
          <w:p w:rsidR="0015688F" w:rsidRDefault="00132F7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MOULIN BAS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32F71" w:rsidP="00132F7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PEXIORA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32F7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32F71">
        <w:rPr>
          <w:rFonts w:ascii="Arial" w:hAnsi="Arial"/>
          <w:bCs/>
        </w:rPr>
        <w:t>LOVIE</w:t>
      </w:r>
      <w:r>
        <w:rPr>
          <w:rFonts w:ascii="Arial" w:hAnsi="Arial"/>
          <w:bCs/>
        </w:rPr>
        <w:t xml:space="preserve"> </w:t>
      </w:r>
      <w:r w:rsidR="00132F71">
        <w:rPr>
          <w:rFonts w:ascii="Arial" w:hAnsi="Arial"/>
          <w:bCs/>
        </w:rPr>
        <w:t>MATHIEU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32F7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32F7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32F71">
        <w:rPr>
          <w:rFonts w:ascii="Arial" w:hAnsi="Arial"/>
          <w:bCs/>
        </w:rPr>
        <w:t>LOVIE</w:t>
      </w:r>
      <w:r>
        <w:rPr>
          <w:rFonts w:ascii="Arial" w:hAnsi="Arial"/>
          <w:bCs/>
        </w:rPr>
        <w:t xml:space="preserve"> </w:t>
      </w:r>
      <w:r w:rsidR="00132F71">
        <w:rPr>
          <w:rFonts w:ascii="Arial" w:hAnsi="Arial"/>
          <w:bCs/>
        </w:rPr>
        <w:t>MATHIEU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32F71">
        <w:rPr>
          <w:rFonts w:ascii="Arial" w:hAnsi="Arial"/>
        </w:rPr>
        <w:t>VILLENEUVE-LA-COMPTAL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32F71">
        <w:rPr>
          <w:rFonts w:ascii="Arial" w:hAnsi="Arial"/>
          <w:iCs/>
        </w:rPr>
        <w:t>158</w:t>
      </w:r>
      <w:r>
        <w:rPr>
          <w:rFonts w:ascii="Arial" w:hAnsi="Arial"/>
          <w:iCs/>
        </w:rPr>
        <w:t xml:space="preserve">, section </w:t>
      </w:r>
      <w:r w:rsidR="00132F71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32F71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BD4CCE" w:rsidRDefault="00BD4CCE" w:rsidP="00AE2A88">
      <w:pPr>
        <w:ind w:left="5670"/>
      </w:pPr>
    </w:p>
    <w:p w:rsidR="00BD4CCE" w:rsidRDefault="00BD4CCE" w:rsidP="00AE2A88">
      <w:pPr>
        <w:ind w:left="5670"/>
      </w:pPr>
    </w:p>
    <w:p w:rsidR="00BD4CCE" w:rsidRDefault="00BD4CCE" w:rsidP="00AE2A88">
      <w:pPr>
        <w:ind w:left="5670"/>
      </w:pPr>
    </w:p>
    <w:p w:rsidR="00BD4CCE" w:rsidRDefault="00BD4CCE" w:rsidP="00AE2A88">
      <w:pPr>
        <w:ind w:left="5670"/>
      </w:pPr>
    </w:p>
    <w:p w:rsidR="00BD4CCE" w:rsidRDefault="00BD4CCE" w:rsidP="00AE2A88">
      <w:pPr>
        <w:ind w:left="5670"/>
      </w:pPr>
    </w:p>
    <w:p w:rsidR="00BD4CCE" w:rsidRDefault="00BD4CCE" w:rsidP="00AE2A88">
      <w:pPr>
        <w:ind w:left="5670"/>
      </w:pPr>
    </w:p>
    <w:p w:rsidR="00BD4CCE" w:rsidRDefault="00BD4CCE" w:rsidP="00AE2A88">
      <w:pPr>
        <w:ind w:left="5670"/>
      </w:pPr>
    </w:p>
    <w:p w:rsidR="00BD4CCE" w:rsidRDefault="00BD4CCE" w:rsidP="00AE2A88">
      <w:pPr>
        <w:ind w:left="5670"/>
      </w:pPr>
    </w:p>
    <w:p w:rsidR="00BD4CCE" w:rsidRDefault="00BD4CCE" w:rsidP="00AE2A88">
      <w:pPr>
        <w:ind w:left="5670"/>
      </w:pPr>
    </w:p>
    <w:p w:rsidR="00BD4CCE" w:rsidRDefault="00BD4CCE" w:rsidP="00AE2A88">
      <w:pPr>
        <w:ind w:left="5670"/>
      </w:pPr>
      <w:bookmarkStart w:id="0" w:name="_GoBack"/>
      <w:bookmarkEnd w:id="0"/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32F7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LOVIE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MATHIEU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32F7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laval</w:t>
      </w:r>
      <w:proofErr w:type="spellEnd"/>
      <w:r>
        <w:rPr>
          <w:rFonts w:ascii="Arial" w:hAnsi="Arial"/>
          <w:bCs/>
        </w:rPr>
        <w:t xml:space="preserve"> basse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32F71">
        <w:rPr>
          <w:rFonts w:ascii="Arial" w:hAnsi="Arial"/>
          <w:iCs/>
        </w:rPr>
        <w:t>158</w:t>
      </w:r>
      <w:r>
        <w:rPr>
          <w:rFonts w:ascii="Arial" w:hAnsi="Arial"/>
          <w:iCs/>
        </w:rPr>
        <w:t xml:space="preserve">, section </w:t>
      </w:r>
      <w:r w:rsidR="00132F71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D4CCE">
              <w:rPr>
                <w:rFonts w:cs="Arial"/>
                <w:bCs/>
                <w:noProof/>
              </w:rPr>
              <w:t>vendredi 3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32F7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LOVIE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MATHIEU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32F7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laval</w:t>
      </w:r>
      <w:proofErr w:type="spellEnd"/>
      <w:r>
        <w:rPr>
          <w:rFonts w:ascii="Arial" w:hAnsi="Arial"/>
          <w:bCs/>
        </w:rPr>
        <w:t xml:space="preserve"> basse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32F71">
        <w:rPr>
          <w:rFonts w:ascii="Arial" w:hAnsi="Arial"/>
          <w:iCs/>
        </w:rPr>
        <w:t>158</w:t>
      </w:r>
      <w:r>
        <w:rPr>
          <w:rFonts w:ascii="Arial" w:hAnsi="Arial"/>
          <w:iCs/>
        </w:rPr>
        <w:t xml:space="preserve">, section </w:t>
      </w:r>
      <w:r w:rsidR="00132F71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D4CCE">
              <w:rPr>
                <w:rFonts w:cs="Arial"/>
                <w:bCs/>
                <w:noProof/>
              </w:rPr>
              <w:t>vendredi 3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385" w:rsidRDefault="00A65385">
      <w:r>
        <w:separator/>
      </w:r>
    </w:p>
  </w:endnote>
  <w:endnote w:type="continuationSeparator" w:id="0">
    <w:p w:rsidR="00A65385" w:rsidRDefault="00A65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385" w:rsidRDefault="00A65385">
      <w:r>
        <w:separator/>
      </w:r>
    </w:p>
  </w:footnote>
  <w:footnote w:type="continuationSeparator" w:id="0">
    <w:p w:rsidR="00A65385" w:rsidRDefault="00A653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5385"/>
    <w:rsid w:val="000325F5"/>
    <w:rsid w:val="00132F71"/>
    <w:rsid w:val="0015688F"/>
    <w:rsid w:val="00224910"/>
    <w:rsid w:val="00243875"/>
    <w:rsid w:val="00280E8D"/>
    <w:rsid w:val="00330661"/>
    <w:rsid w:val="00336732"/>
    <w:rsid w:val="005A0FA8"/>
    <w:rsid w:val="008C28E3"/>
    <w:rsid w:val="008E019E"/>
    <w:rsid w:val="0090446F"/>
    <w:rsid w:val="009641BF"/>
    <w:rsid w:val="00965A31"/>
    <w:rsid w:val="009C3148"/>
    <w:rsid w:val="00A65385"/>
    <w:rsid w:val="00AE2A88"/>
    <w:rsid w:val="00AE53DB"/>
    <w:rsid w:val="00B7416A"/>
    <w:rsid w:val="00BD4CCE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363F7EE-92C2-41CC-AF6E-DB9D49370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D4CC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D4C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F64DF-5145-4E59-ABFD-02FC9247F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804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2017-02-03T11:00:00Z</cp:lastPrinted>
  <dcterms:created xsi:type="dcterms:W3CDTF">2017-02-03T10:58:00Z</dcterms:created>
  <dcterms:modified xsi:type="dcterms:W3CDTF">2017-02-03T11:03:00Z</dcterms:modified>
</cp:coreProperties>
</file>