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0FC70321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8AA310C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C9C89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98E704A" w14:textId="77777777" w:rsidR="006A4AF7" w:rsidRDefault="006A4A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4384D7B" w14:textId="77777777" w:rsidR="006A4AF7" w:rsidRDefault="006A4A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0048ECA" w14:textId="77777777" w:rsidR="006A4AF7" w:rsidRDefault="006A4A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23C0375" w14:textId="77777777" w:rsidR="006A4AF7" w:rsidRDefault="006A4A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4288016" w14:textId="61F7B08E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A4AF7">
              <w:rPr>
                <w:rFonts w:ascii="Arial" w:hAnsi="Arial"/>
                <w:noProof/>
                <w:lang w:val="fr-FR" w:eastAsia="fr-FR"/>
              </w:rPr>
              <w:t>vendredi 12 novembre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60C6A6F4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FFFCC1C" w14:textId="701D55E5" w:rsidR="00097553" w:rsidRPr="000475C4" w:rsidRDefault="00987C6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BOSTOCK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 w:rsidR="006A4AF7">
              <w:rPr>
                <w:rFonts w:ascii="Arial" w:hAnsi="Arial"/>
                <w:bCs/>
                <w:lang w:val="fr-FR" w:eastAsia="fr-FR"/>
              </w:rPr>
              <w:t>John</w:t>
            </w:r>
          </w:p>
          <w:p w14:paraId="53463679" w14:textId="0CABC1A0" w:rsidR="00097553" w:rsidRPr="000475C4" w:rsidRDefault="00987C6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Fort de Bassens 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47A493CD" w14:textId="29B46D25" w:rsidR="00097553" w:rsidRPr="000475C4" w:rsidRDefault="00987C6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14:paraId="243B942F" w14:textId="77777777" w:rsidR="006A4AF7" w:rsidRDefault="006A4AF7" w:rsidP="00097553">
      <w:pPr>
        <w:pStyle w:val="Commentaire"/>
        <w:rPr>
          <w:rFonts w:ascii="Arial" w:hAnsi="Arial"/>
          <w:i/>
          <w:u w:val="single"/>
        </w:rPr>
      </w:pPr>
    </w:p>
    <w:p w14:paraId="3FFF4E2C" w14:textId="77777777" w:rsidR="006A4AF7" w:rsidRDefault="006A4AF7" w:rsidP="00097553">
      <w:pPr>
        <w:pStyle w:val="Commentaire"/>
        <w:rPr>
          <w:rFonts w:ascii="Arial" w:hAnsi="Arial"/>
          <w:i/>
          <w:u w:val="single"/>
        </w:rPr>
      </w:pPr>
    </w:p>
    <w:p w14:paraId="4168E2B2" w14:textId="77777777" w:rsidR="006A4AF7" w:rsidRDefault="006A4AF7" w:rsidP="00097553">
      <w:pPr>
        <w:pStyle w:val="Commentaire"/>
        <w:rPr>
          <w:rFonts w:ascii="Arial" w:hAnsi="Arial"/>
          <w:i/>
          <w:u w:val="single"/>
        </w:rPr>
      </w:pPr>
    </w:p>
    <w:p w14:paraId="60CFD2CA" w14:textId="4066C38E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1FD68C5E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04D3A4BB" w14:textId="05C1D2A2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87C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7C66">
        <w:rPr>
          <w:rFonts w:ascii="Arial" w:hAnsi="Arial"/>
          <w:bCs/>
        </w:rPr>
        <w:t>BOSTOCK</w:t>
      </w:r>
      <w:r>
        <w:rPr>
          <w:rFonts w:ascii="Arial" w:hAnsi="Arial"/>
          <w:bCs/>
        </w:rPr>
        <w:t xml:space="preserve"> </w:t>
      </w:r>
    </w:p>
    <w:p w14:paraId="46633E59" w14:textId="77777777" w:rsidR="00097553" w:rsidRDefault="00097553" w:rsidP="00097553">
      <w:pPr>
        <w:pStyle w:val="Commentaire"/>
        <w:rPr>
          <w:rFonts w:ascii="Arial" w:hAnsi="Arial"/>
        </w:rPr>
      </w:pPr>
    </w:p>
    <w:p w14:paraId="685BC0CF" w14:textId="414EEB81" w:rsidR="00097553" w:rsidRDefault="00987C6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2300B54B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6D37CDE4" w14:textId="10826DD6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87C66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987C66">
        <w:rPr>
          <w:rFonts w:ascii="Arial" w:hAnsi="Arial"/>
          <w:bCs/>
        </w:rPr>
        <w:t xml:space="preserve">Fort de Bassens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87C66">
        <w:rPr>
          <w:rFonts w:ascii="Arial" w:hAnsi="Arial"/>
          <w:iCs/>
        </w:rPr>
        <w:t>36</w:t>
      </w:r>
      <w:r>
        <w:rPr>
          <w:rFonts w:ascii="Arial" w:hAnsi="Arial"/>
          <w:iCs/>
        </w:rPr>
        <w:t xml:space="preserve">, section </w:t>
      </w:r>
      <w:r w:rsidR="00987C66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87C66">
        <w:rPr>
          <w:rFonts w:ascii="Arial" w:hAnsi="Arial"/>
        </w:rPr>
        <w:t>07/10/2021</w:t>
      </w:r>
      <w:r>
        <w:rPr>
          <w:rFonts w:ascii="Arial" w:hAnsi="Arial"/>
        </w:rPr>
        <w:t>, veuillez trouver ci-joint au présent courrier :</w:t>
      </w:r>
    </w:p>
    <w:p w14:paraId="10E2A741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237332A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7AB2C831" w14:textId="3243C9DB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87C66">
        <w:rPr>
          <w:rFonts w:ascii="Arial" w:hAnsi="Arial"/>
          <w:b/>
          <w:i/>
        </w:rPr>
        <w:t xml:space="preserve">Installation ne présentant pas de </w:t>
      </w:r>
      <w:proofErr w:type="spellStart"/>
      <w:r w:rsidR="00987C6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37B6FC42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01F83E95" w14:textId="38BC2CDF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87C6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2B857C00" w14:textId="77777777" w:rsidR="00146850" w:rsidRDefault="00146850" w:rsidP="00097553">
      <w:pPr>
        <w:pStyle w:val="Retraitcorpsdetexte"/>
      </w:pPr>
    </w:p>
    <w:p w14:paraId="3AF2C360" w14:textId="77777777" w:rsidR="00146850" w:rsidRDefault="00146850" w:rsidP="00097553">
      <w:pPr>
        <w:pStyle w:val="Retraitcorpsdetexte"/>
      </w:pPr>
    </w:p>
    <w:p w14:paraId="0E3E0D46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7D8FF045" w14:textId="77777777" w:rsidR="00910802" w:rsidRDefault="00910802" w:rsidP="00097553">
      <w:pPr>
        <w:pStyle w:val="Retraitcorpsdetexte"/>
      </w:pPr>
    </w:p>
    <w:p w14:paraId="16018FF7" w14:textId="77777777" w:rsidR="00910802" w:rsidRDefault="00910802" w:rsidP="00097553">
      <w:pPr>
        <w:pStyle w:val="Retraitcorpsdetexte"/>
      </w:pPr>
    </w:p>
    <w:p w14:paraId="54FCA4CF" w14:textId="77777777" w:rsidR="00097553" w:rsidRDefault="00097553" w:rsidP="00097553">
      <w:pPr>
        <w:pStyle w:val="Retraitcorpsdetexte"/>
      </w:pPr>
      <w:r>
        <w:t>Philippe GREFFIER</w:t>
      </w:r>
    </w:p>
    <w:p w14:paraId="7B4B8E3C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12939" w14:textId="77777777" w:rsidR="00637F58" w:rsidRDefault="00637F58">
      <w:r>
        <w:separator/>
      </w:r>
    </w:p>
  </w:endnote>
  <w:endnote w:type="continuationSeparator" w:id="0">
    <w:p w14:paraId="44EC0E0E" w14:textId="77777777" w:rsidR="00637F58" w:rsidRDefault="00637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9B3C5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E46C8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7AE4F2F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EF3B4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CE446" w14:textId="77777777" w:rsidR="00637F58" w:rsidRDefault="00637F58">
      <w:r>
        <w:separator/>
      </w:r>
    </w:p>
  </w:footnote>
  <w:footnote w:type="continuationSeparator" w:id="0">
    <w:p w14:paraId="51C9FC81" w14:textId="77777777" w:rsidR="00637F58" w:rsidRDefault="00637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86C70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38B7A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0629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F58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37F58"/>
    <w:rsid w:val="0064166D"/>
    <w:rsid w:val="006A4AF7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87C66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36CAC"/>
  <w15:chartTrackingRefBased/>
  <w15:docId w15:val="{4F43907B-0F6A-4D0C-AC3E-41552BCA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2021-11-12T14:37:00Z</cp:lastPrinted>
  <dcterms:created xsi:type="dcterms:W3CDTF">2021-11-12T14:37:00Z</dcterms:created>
  <dcterms:modified xsi:type="dcterms:W3CDTF">2021-11-12T14:38:00Z</dcterms:modified>
</cp:coreProperties>
</file>