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64E5D9AA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677D0A68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62D5C9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29A98007" w14:textId="77777777" w:rsidR="00017E61" w:rsidRDefault="00017E61" w:rsidP="000060FC">
            <w:pPr>
              <w:spacing w:before="120"/>
              <w:ind w:left="2198"/>
              <w:jc w:val="left"/>
            </w:pPr>
          </w:p>
          <w:p w14:paraId="545563A6" w14:textId="77777777" w:rsidR="00017E61" w:rsidRDefault="00017E61" w:rsidP="000060FC">
            <w:pPr>
              <w:spacing w:before="120"/>
              <w:ind w:left="2198"/>
              <w:jc w:val="left"/>
            </w:pPr>
          </w:p>
          <w:p w14:paraId="325BE965" w14:textId="77777777" w:rsidR="00017E61" w:rsidRDefault="00017E61" w:rsidP="000060FC">
            <w:pPr>
              <w:spacing w:before="120"/>
              <w:ind w:left="2198"/>
              <w:jc w:val="left"/>
            </w:pPr>
          </w:p>
          <w:p w14:paraId="56CEBC7E" w14:textId="77777777" w:rsidR="00017E61" w:rsidRDefault="00017E61" w:rsidP="000060FC">
            <w:pPr>
              <w:spacing w:before="120"/>
              <w:ind w:left="2198"/>
              <w:jc w:val="left"/>
            </w:pPr>
          </w:p>
          <w:p w14:paraId="430529F9" w14:textId="33121155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17E61">
              <w:rPr>
                <w:noProof/>
              </w:rPr>
              <w:t>mardi 3 août 2021</w:t>
            </w:r>
            <w:r w:rsidRPr="000060FC">
              <w:fldChar w:fldCharType="end"/>
            </w:r>
          </w:p>
          <w:p w14:paraId="38280867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2D7342D" w14:textId="7E3553DB" w:rsidR="000060FC" w:rsidRPr="000060FC" w:rsidRDefault="0045431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 et Mme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MASSON</w:t>
            </w:r>
            <w:r w:rsidR="000060FC" w:rsidRPr="000060FC">
              <w:rPr>
                <w:bCs/>
              </w:rPr>
              <w:t xml:space="preserve"> </w:t>
            </w:r>
          </w:p>
          <w:p w14:paraId="44F99D9B" w14:textId="47FB6D38" w:rsidR="000060FC" w:rsidRPr="000060FC" w:rsidRDefault="00454313" w:rsidP="000060FC">
            <w:pPr>
              <w:spacing w:before="120"/>
              <w:ind w:left="2198"/>
              <w:jc w:val="left"/>
            </w:pPr>
            <w:r>
              <w:t>631</w:t>
            </w:r>
            <w:r w:rsidR="000060FC" w:rsidRPr="000060FC">
              <w:t xml:space="preserve"> </w:t>
            </w:r>
            <w:r>
              <w:t>Ancienne 113</w:t>
            </w:r>
            <w:r w:rsidR="000060FC" w:rsidRPr="000060FC">
              <w:t xml:space="preserve"> </w:t>
            </w:r>
          </w:p>
          <w:p w14:paraId="37201581" w14:textId="2E38D33E" w:rsidR="000060FC" w:rsidRPr="000060FC" w:rsidRDefault="00454313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14:paraId="2F1948E5" w14:textId="77777777" w:rsidR="00017E61" w:rsidRDefault="00017E61" w:rsidP="000060FC">
      <w:pPr>
        <w:spacing w:before="120"/>
        <w:rPr>
          <w:i/>
          <w:u w:val="single"/>
        </w:rPr>
      </w:pPr>
    </w:p>
    <w:p w14:paraId="55AE8CF1" w14:textId="77777777" w:rsidR="00017E61" w:rsidRDefault="00017E61" w:rsidP="000060FC">
      <w:pPr>
        <w:spacing w:before="120"/>
        <w:rPr>
          <w:i/>
          <w:u w:val="single"/>
        </w:rPr>
      </w:pPr>
    </w:p>
    <w:p w14:paraId="5C024671" w14:textId="77777777" w:rsidR="00017E61" w:rsidRDefault="00017E61" w:rsidP="000060FC">
      <w:pPr>
        <w:spacing w:before="120"/>
        <w:rPr>
          <w:i/>
          <w:u w:val="single"/>
        </w:rPr>
      </w:pPr>
    </w:p>
    <w:p w14:paraId="3A458FCB" w14:textId="5E554307" w:rsidR="00017E61" w:rsidRPr="00017E61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E7D88A8" w14:textId="5422132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0F09516" w14:textId="0B67FD34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54313">
        <w:rPr>
          <w:bCs/>
        </w:rPr>
        <w:t>M et Mme</w:t>
      </w:r>
      <w:r w:rsidRPr="000060FC">
        <w:rPr>
          <w:bCs/>
        </w:rPr>
        <w:t xml:space="preserve"> </w:t>
      </w:r>
      <w:r w:rsidR="00454313">
        <w:rPr>
          <w:bCs/>
        </w:rPr>
        <w:t>MASSON</w:t>
      </w:r>
      <w:r w:rsidRPr="000060FC">
        <w:rPr>
          <w:bCs/>
        </w:rPr>
        <w:t xml:space="preserve"> </w:t>
      </w:r>
    </w:p>
    <w:p w14:paraId="189430CE" w14:textId="77777777" w:rsidR="000060FC" w:rsidRPr="000060FC" w:rsidRDefault="000060FC" w:rsidP="000060FC">
      <w:pPr>
        <w:spacing w:before="120"/>
      </w:pPr>
    </w:p>
    <w:p w14:paraId="08211114" w14:textId="7AD7657F" w:rsidR="000060FC" w:rsidRPr="000060FC" w:rsidRDefault="00454313" w:rsidP="000060FC">
      <w:pPr>
        <w:spacing w:before="120"/>
        <w:ind w:firstLine="709"/>
      </w:pPr>
      <w:r>
        <w:rPr>
          <w:bCs/>
        </w:rPr>
        <w:t>M et Mme</w:t>
      </w:r>
      <w:r w:rsidR="000060FC" w:rsidRPr="000060FC">
        <w:t>,</w:t>
      </w:r>
    </w:p>
    <w:p w14:paraId="7798CF41" w14:textId="77777777" w:rsidR="000060FC" w:rsidRPr="000060FC" w:rsidRDefault="000060FC" w:rsidP="000060FC">
      <w:pPr>
        <w:spacing w:before="120"/>
        <w:ind w:firstLine="709"/>
      </w:pPr>
    </w:p>
    <w:p w14:paraId="3C53EA26" w14:textId="5AD6C76E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54313">
        <w:t>SAINT MARTIN LALANDE</w:t>
      </w:r>
      <w:r w:rsidRPr="000060FC">
        <w:t xml:space="preserve">, </w:t>
      </w:r>
      <w:r w:rsidR="00454313">
        <w:rPr>
          <w:bCs/>
        </w:rPr>
        <w:t>631</w:t>
      </w:r>
      <w:r w:rsidRPr="000060FC">
        <w:rPr>
          <w:bCs/>
        </w:rPr>
        <w:t xml:space="preserve"> </w:t>
      </w:r>
      <w:r w:rsidR="00454313">
        <w:rPr>
          <w:bCs/>
        </w:rPr>
        <w:t xml:space="preserve">Ancienne </w:t>
      </w:r>
      <w:proofErr w:type="gramStart"/>
      <w:r w:rsidR="00454313">
        <w:rPr>
          <w:bCs/>
        </w:rPr>
        <w:t>113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454313">
        <w:rPr>
          <w:iCs/>
        </w:rPr>
        <w:t>47</w:t>
      </w:r>
      <w:r w:rsidRPr="000060FC">
        <w:rPr>
          <w:iCs/>
        </w:rPr>
        <w:t xml:space="preserve">, section </w:t>
      </w:r>
      <w:r w:rsidR="00454313">
        <w:rPr>
          <w:iCs/>
        </w:rPr>
        <w:t>ZC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454313">
        <w:t>03/08/2021</w:t>
      </w:r>
      <w:r w:rsidRPr="000060FC">
        <w:t>, veuillez trouver ci-joint au présent courrier :</w:t>
      </w:r>
    </w:p>
    <w:p w14:paraId="7A4A7F41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1700DD7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173C2992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A1380A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93AA256" w14:textId="2D4C1B25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54313">
        <w:rPr>
          <w:bCs/>
        </w:rPr>
        <w:t>M et Mme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3972B534" w14:textId="77777777" w:rsidR="000060FC" w:rsidRPr="000060FC" w:rsidRDefault="000060FC" w:rsidP="000060FC">
      <w:pPr>
        <w:spacing w:before="240"/>
        <w:ind w:left="709"/>
      </w:pPr>
    </w:p>
    <w:p w14:paraId="009E5E51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5694F568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2B97888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F5D57A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AF81C0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B58E0BC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BB26730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3A792" w14:textId="77777777" w:rsidR="00E36FF6" w:rsidRDefault="00E36FF6">
      <w:r>
        <w:separator/>
      </w:r>
    </w:p>
  </w:endnote>
  <w:endnote w:type="continuationSeparator" w:id="0">
    <w:p w14:paraId="2AB9EA94" w14:textId="77777777" w:rsidR="00E36FF6" w:rsidRDefault="00E3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D7A7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ACBD943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595AD700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F533" w14:textId="77777777" w:rsidR="00E36FF6" w:rsidRDefault="00E36FF6">
      <w:r>
        <w:separator/>
      </w:r>
    </w:p>
  </w:footnote>
  <w:footnote w:type="continuationSeparator" w:id="0">
    <w:p w14:paraId="072E49FE" w14:textId="77777777" w:rsidR="00E36FF6" w:rsidRDefault="00E36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E36FF6"/>
    <w:rsid w:val="000060FC"/>
    <w:rsid w:val="00017E61"/>
    <w:rsid w:val="000445BA"/>
    <w:rsid w:val="00165F7E"/>
    <w:rsid w:val="002463C1"/>
    <w:rsid w:val="002B5E55"/>
    <w:rsid w:val="003F1ED7"/>
    <w:rsid w:val="00454313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36FF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B5D443"/>
  <w15:chartTrackingRefBased/>
  <w15:docId w15:val="{95276CF8-3D15-41A7-A9A0-0D5EFD72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190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2021-08-03T12:48:00Z</cp:lastPrinted>
  <dcterms:created xsi:type="dcterms:W3CDTF">2021-08-03T12:48:00Z</dcterms:created>
  <dcterms:modified xsi:type="dcterms:W3CDTF">2021-08-03T12:50:00Z</dcterms:modified>
</cp:coreProperties>
</file>