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A3517C">
              <w:rPr>
                <w:noProof/>
              </w:rPr>
              <w:t>jeudi 12 avril 2018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A3517C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SOLOGAISTOA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Céline</w:t>
            </w:r>
          </w:p>
          <w:p w:rsidR="00A21DBE" w:rsidRPr="00A21DBE" w:rsidRDefault="00A3517C" w:rsidP="00A21DBE">
            <w:pPr>
              <w:spacing w:before="120"/>
              <w:ind w:left="2198"/>
              <w:jc w:val="left"/>
            </w:pPr>
            <w:r>
              <w:t>1127</w:t>
            </w:r>
            <w:r w:rsidR="00A21DBE" w:rsidRPr="00A21DBE">
              <w:t xml:space="preserve"> </w:t>
            </w:r>
            <w:r>
              <w:t xml:space="preserve">Route de </w:t>
            </w:r>
            <w:proofErr w:type="spellStart"/>
            <w:r>
              <w:t>Lasbordes</w:t>
            </w:r>
            <w:proofErr w:type="spellEnd"/>
            <w:r w:rsidR="00A21DBE" w:rsidRPr="00A21DBE">
              <w:t xml:space="preserve"> </w:t>
            </w:r>
          </w:p>
          <w:p w:rsidR="00A21DBE" w:rsidRPr="00A21DBE" w:rsidRDefault="00A3517C" w:rsidP="00A3517C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SAINT MARTIN LALANDE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6672FE">
        <w:rPr>
          <w:i/>
        </w:rPr>
        <w:t>Cédric ECK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A3517C">
        <w:rPr>
          <w:bCs/>
        </w:rPr>
        <w:t>Madame</w:t>
      </w:r>
      <w:r w:rsidRPr="00A21DBE">
        <w:rPr>
          <w:bCs/>
        </w:rPr>
        <w:t xml:space="preserve"> </w:t>
      </w:r>
      <w:r w:rsidR="00A3517C">
        <w:rPr>
          <w:bCs/>
        </w:rPr>
        <w:t>SOLOGAISTOA</w:t>
      </w:r>
      <w:r w:rsidRPr="00A21DBE">
        <w:rPr>
          <w:bCs/>
        </w:rPr>
        <w:t xml:space="preserve"> </w:t>
      </w:r>
      <w:r w:rsidR="00A3517C">
        <w:rPr>
          <w:bCs/>
        </w:rPr>
        <w:t>Céline</w:t>
      </w:r>
    </w:p>
    <w:p w:rsidR="00A21DBE" w:rsidRPr="00A21DBE" w:rsidRDefault="00A21DBE" w:rsidP="00A21DBE">
      <w:pPr>
        <w:spacing w:before="120"/>
      </w:pPr>
    </w:p>
    <w:p w:rsidR="00A21DBE" w:rsidRPr="00A21DBE" w:rsidRDefault="00A3517C" w:rsidP="00A21DBE">
      <w:pPr>
        <w:spacing w:before="120"/>
        <w:ind w:firstLine="709"/>
      </w:pPr>
      <w:r>
        <w:rPr>
          <w:bCs/>
        </w:rPr>
        <w:t>Madame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A3517C">
        <w:t>SAINT MARTIN LALANDE</w:t>
      </w:r>
      <w:r w:rsidRPr="00A21DBE">
        <w:t xml:space="preserve">, </w:t>
      </w:r>
      <w:r w:rsidR="00A3517C">
        <w:rPr>
          <w:bCs/>
        </w:rPr>
        <w:t>1127</w:t>
      </w:r>
      <w:r w:rsidRPr="00A21DBE">
        <w:rPr>
          <w:bCs/>
        </w:rPr>
        <w:t xml:space="preserve"> </w:t>
      </w:r>
      <w:r w:rsidR="00A3517C">
        <w:rPr>
          <w:bCs/>
        </w:rPr>
        <w:t xml:space="preserve">Route de </w:t>
      </w:r>
      <w:proofErr w:type="spellStart"/>
      <w:r w:rsidR="00A3517C">
        <w:rPr>
          <w:bCs/>
        </w:rPr>
        <w:t>Lasbordes</w:t>
      </w:r>
      <w:proofErr w:type="spellEnd"/>
      <w:r w:rsidRPr="00A21DBE">
        <w:t xml:space="preserve">,  sur la parcelle </w:t>
      </w:r>
      <w:r w:rsidRPr="00A21DBE">
        <w:rPr>
          <w:iCs/>
        </w:rPr>
        <w:t>n°, section,</w:t>
      </w:r>
      <w:r w:rsidRPr="00A21DBE">
        <w:t xml:space="preserve"> réalisée par le SPANC de la Communauté de Communes en date du </w:t>
      </w:r>
      <w:r w:rsidR="00A3517C">
        <w:t>05/04/2018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A3517C">
        <w:rPr>
          <w:bCs/>
        </w:rPr>
        <w:t>Madame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footerReference w:type="default" r:id="rId8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5C54" w:rsidRDefault="009A5C54">
      <w:r>
        <w:separator/>
      </w:r>
    </w:p>
  </w:endnote>
  <w:endnote w:type="continuationSeparator" w:id="0">
    <w:p w:rsidR="009A5C54" w:rsidRDefault="009A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AD25A1" w:rsidRDefault="00AD25A1" w:rsidP="00AD25A1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AD25A1" w:rsidRDefault="00AD25A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5C54" w:rsidRDefault="009A5C54">
      <w:r>
        <w:separator/>
      </w:r>
    </w:p>
  </w:footnote>
  <w:footnote w:type="continuationSeparator" w:id="0">
    <w:p w:rsidR="009A5C54" w:rsidRDefault="009A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5C54"/>
    <w:rsid w:val="00055979"/>
    <w:rsid w:val="000A277E"/>
    <w:rsid w:val="002F1220"/>
    <w:rsid w:val="00323107"/>
    <w:rsid w:val="00367ED1"/>
    <w:rsid w:val="003D0E39"/>
    <w:rsid w:val="004F0BE6"/>
    <w:rsid w:val="00656B72"/>
    <w:rsid w:val="006672FE"/>
    <w:rsid w:val="008750E3"/>
    <w:rsid w:val="00891878"/>
    <w:rsid w:val="008D6AFE"/>
    <w:rsid w:val="009834F6"/>
    <w:rsid w:val="009A5C54"/>
    <w:rsid w:val="00A21DBE"/>
    <w:rsid w:val="00A3517C"/>
    <w:rsid w:val="00A52847"/>
    <w:rsid w:val="00AD25A1"/>
    <w:rsid w:val="00D76274"/>
    <w:rsid w:val="00E66290"/>
    <w:rsid w:val="00EB03B3"/>
    <w:rsid w:val="00F22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9A66A85-02FF-4ECE-B197-1978C3535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0</TotalTime>
  <Pages>1</Pages>
  <Words>193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2018-04-12T08:38:00Z</dcterms:created>
  <dcterms:modified xsi:type="dcterms:W3CDTF">2018-04-12T08:38:00Z</dcterms:modified>
</cp:coreProperties>
</file>