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284A5F4F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14AF5CC3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69478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26866B46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0642D04F" w14:textId="77777777" w:rsidR="005943F1" w:rsidRDefault="005943F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819E405" w14:textId="77777777" w:rsidR="005943F1" w:rsidRDefault="005943F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4169586" w14:textId="77777777" w:rsidR="005943F1" w:rsidRDefault="005943F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255DEF5" w14:textId="77777777" w:rsidR="005943F1" w:rsidRDefault="005943F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DCE2C62" w14:textId="57E7B580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943F1">
              <w:rPr>
                <w:rFonts w:ascii="Arial" w:hAnsi="Arial"/>
                <w:noProof/>
              </w:rPr>
              <w:t>mardi 7 décembre 2021</w:t>
            </w:r>
            <w:r>
              <w:rPr>
                <w:rFonts w:ascii="Arial" w:hAnsi="Arial"/>
              </w:rPr>
              <w:fldChar w:fldCharType="end"/>
            </w:r>
          </w:p>
          <w:p w14:paraId="398957CF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4FA807B" w14:textId="1212592C" w:rsidR="00D84DE5" w:rsidRDefault="00DF428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KINGDON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MARTIN</w:t>
            </w:r>
          </w:p>
          <w:p w14:paraId="791FD82E" w14:textId="60D14C7D" w:rsidR="00D84DE5" w:rsidRDefault="00DF428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ESCOURROU</w:t>
            </w:r>
            <w:r w:rsidR="00D84DE5">
              <w:rPr>
                <w:rFonts w:ascii="Arial" w:hAnsi="Arial"/>
              </w:rPr>
              <w:t xml:space="preserve"> </w:t>
            </w:r>
          </w:p>
          <w:p w14:paraId="55B55352" w14:textId="23B81F37" w:rsidR="00D84DE5" w:rsidRDefault="00DF428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14:paraId="16D6AC00" w14:textId="77777777" w:rsidR="005943F1" w:rsidRDefault="005943F1" w:rsidP="00D84DE5">
      <w:pPr>
        <w:pStyle w:val="Commentaire"/>
        <w:rPr>
          <w:rFonts w:ascii="Arial" w:hAnsi="Arial"/>
          <w:i/>
          <w:u w:val="single"/>
        </w:rPr>
      </w:pPr>
    </w:p>
    <w:p w14:paraId="1474C35A" w14:textId="77777777" w:rsidR="005943F1" w:rsidRDefault="005943F1" w:rsidP="00D84DE5">
      <w:pPr>
        <w:pStyle w:val="Commentaire"/>
        <w:rPr>
          <w:rFonts w:ascii="Arial" w:hAnsi="Arial"/>
          <w:i/>
          <w:u w:val="single"/>
        </w:rPr>
      </w:pPr>
    </w:p>
    <w:p w14:paraId="19A55A47" w14:textId="77777777" w:rsidR="005943F1" w:rsidRDefault="005943F1" w:rsidP="00D84DE5">
      <w:pPr>
        <w:pStyle w:val="Commentaire"/>
        <w:rPr>
          <w:rFonts w:ascii="Arial" w:hAnsi="Arial"/>
          <w:i/>
          <w:u w:val="single"/>
        </w:rPr>
      </w:pPr>
    </w:p>
    <w:p w14:paraId="462EA8D3" w14:textId="77777777" w:rsidR="005943F1" w:rsidRDefault="005943F1" w:rsidP="00D84DE5">
      <w:pPr>
        <w:pStyle w:val="Commentaire"/>
        <w:rPr>
          <w:rFonts w:ascii="Arial" w:hAnsi="Arial"/>
          <w:i/>
          <w:u w:val="single"/>
        </w:rPr>
      </w:pPr>
    </w:p>
    <w:p w14:paraId="48373077" w14:textId="77850C1D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084B2C1C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46E7F0B5" w14:textId="3E2141A7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F4280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KINGDON</w:t>
      </w: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MARTIN</w:t>
      </w:r>
    </w:p>
    <w:p w14:paraId="4B0A34FB" w14:textId="77777777" w:rsidR="00D84DE5" w:rsidRDefault="00D84DE5" w:rsidP="00D84DE5">
      <w:pPr>
        <w:pStyle w:val="Commentaire"/>
        <w:rPr>
          <w:rFonts w:ascii="Arial" w:hAnsi="Arial"/>
        </w:rPr>
      </w:pPr>
    </w:p>
    <w:p w14:paraId="619F6A3B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3BBB4C99" w14:textId="77777777" w:rsidR="00D84DE5" w:rsidRDefault="00D84DE5" w:rsidP="00D84DE5">
      <w:pPr>
        <w:pStyle w:val="Commentaire"/>
        <w:rPr>
          <w:rFonts w:ascii="Arial" w:hAnsi="Arial"/>
        </w:rPr>
      </w:pPr>
    </w:p>
    <w:p w14:paraId="1B766A64" w14:textId="6A94FD66" w:rsidR="00D84DE5" w:rsidRDefault="00DF428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28DC4BE1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2657D081" w14:textId="04F9D0D4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F428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KINGDON</w:t>
      </w: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F4280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F4280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DF4280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11E6AF92" w14:textId="1A4A5843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428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9EA2B2F" w14:textId="77777777" w:rsidR="00D84DE5" w:rsidRDefault="00D84DE5" w:rsidP="00D84DE5">
      <w:pPr>
        <w:ind w:left="5670"/>
        <w:rPr>
          <w:rFonts w:cs="Arial"/>
          <w:bCs/>
        </w:rPr>
      </w:pPr>
    </w:p>
    <w:p w14:paraId="07879E4B" w14:textId="77777777" w:rsidR="006512EA" w:rsidRDefault="00D84DE5" w:rsidP="00D84DE5">
      <w:pPr>
        <w:pStyle w:val="Retraitcorpsdetexte"/>
      </w:pPr>
      <w:r>
        <w:t xml:space="preserve">Le Président </w:t>
      </w:r>
    </w:p>
    <w:p w14:paraId="78D04C27" w14:textId="77777777" w:rsidR="00D350A6" w:rsidRDefault="00D350A6" w:rsidP="00D84DE5">
      <w:pPr>
        <w:pStyle w:val="Retraitcorpsdetexte"/>
      </w:pPr>
    </w:p>
    <w:p w14:paraId="6A067B1D" w14:textId="77777777" w:rsidR="00D350A6" w:rsidRDefault="00D350A6" w:rsidP="00D84DE5">
      <w:pPr>
        <w:pStyle w:val="Retraitcorpsdetexte"/>
      </w:pPr>
    </w:p>
    <w:p w14:paraId="15ADE69F" w14:textId="77777777" w:rsidR="00D350A6" w:rsidRDefault="00D350A6" w:rsidP="00D84DE5">
      <w:pPr>
        <w:pStyle w:val="Retraitcorpsdetexte"/>
      </w:pPr>
    </w:p>
    <w:p w14:paraId="4B75287E" w14:textId="77777777" w:rsidR="00D84DE5" w:rsidRDefault="00D84DE5" w:rsidP="00D84DE5">
      <w:pPr>
        <w:pStyle w:val="Retraitcorpsdetexte"/>
      </w:pPr>
      <w:r>
        <w:t>Philippe GREFFIER</w:t>
      </w:r>
    </w:p>
    <w:p w14:paraId="689F5598" w14:textId="77777777" w:rsidR="00385AFF" w:rsidRDefault="00385AFF" w:rsidP="00D84DE5"/>
    <w:p w14:paraId="43A390AB" w14:textId="77777777" w:rsidR="00385AFF" w:rsidRDefault="00385AFF" w:rsidP="00D84DE5"/>
    <w:p w14:paraId="74F1D1E6" w14:textId="77777777" w:rsidR="00385AFF" w:rsidRDefault="00385AFF" w:rsidP="00D84DE5"/>
    <w:p w14:paraId="7C0E6654" w14:textId="77777777" w:rsidR="005F0F78" w:rsidRDefault="005F0F78" w:rsidP="00D84DE5"/>
    <w:p w14:paraId="4F78956F" w14:textId="77777777" w:rsidR="005F0F78" w:rsidRDefault="005F0F78" w:rsidP="00D84DE5"/>
    <w:p w14:paraId="600992F9" w14:textId="77777777" w:rsidR="00385AFF" w:rsidRDefault="00385AFF" w:rsidP="00D84DE5"/>
    <w:p w14:paraId="6A583784" w14:textId="77777777" w:rsidR="00385AFF" w:rsidRDefault="00385AFF" w:rsidP="00D84DE5"/>
    <w:p w14:paraId="5556B3B8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3C3E4789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A3981D7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8CECB97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B3719C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BE5C1A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8444C37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0F2C943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C4B38E6" w14:textId="77777777" w:rsidR="00D84DE5" w:rsidRDefault="00D84DE5" w:rsidP="00D84DE5">
      <w:pPr>
        <w:jc w:val="left"/>
        <w:rPr>
          <w:rFonts w:cs="Arial"/>
          <w:bCs/>
        </w:rPr>
      </w:pPr>
    </w:p>
    <w:p w14:paraId="2CD2992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2649956E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FF65BE6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930769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341AE2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9C31CA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D302B7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C00F9A8" w14:textId="253AB87E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KINGDON</w:t>
      </w: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MARTIN</w:t>
      </w:r>
    </w:p>
    <w:p w14:paraId="5C76720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47025CA0" w14:textId="02A8F950" w:rsidR="00D84DE5" w:rsidRDefault="00DF428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ESCOURROU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40A84249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203D465" w14:textId="1103792A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F4280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DF428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37F7F36B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E4229B6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B46FCCB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3D5CAAC6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7103C28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34E09649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26F23A8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00218379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35BAFB0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13CC35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31E8FE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682C28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116E28A3" w14:textId="67E43862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43F1">
              <w:rPr>
                <w:rFonts w:cs="Arial"/>
                <w:bCs/>
                <w:noProof/>
              </w:rPr>
              <w:t>mardi 7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4A19BC7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8603DD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F30DFF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10D849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EA4579E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11C21C2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EBF7A4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2C3F69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2D92E5E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40D4A8AF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95827E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6008D9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E4468D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176E68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976D4D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ED0D38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C4F3AD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691BD8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20BD63BE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4352442A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1CA83F00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0065282A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7D85B61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DA7A16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2E85285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55B2B18D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460DE636" w14:textId="77777777" w:rsidR="00D84DE5" w:rsidRDefault="00D84DE5" w:rsidP="00D84DE5">
      <w:pPr>
        <w:jc w:val="left"/>
        <w:rPr>
          <w:rFonts w:cs="Arial"/>
          <w:bCs/>
        </w:rPr>
      </w:pPr>
    </w:p>
    <w:p w14:paraId="1E456F2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68C4D95E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2D3D492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38ED4A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98209C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CBDE6C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C4BC8D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265E5A8" w14:textId="462DFFAC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KINGDON</w:t>
      </w:r>
      <w:r>
        <w:rPr>
          <w:rFonts w:ascii="Arial" w:hAnsi="Arial"/>
          <w:bCs/>
        </w:rPr>
        <w:t xml:space="preserve"> </w:t>
      </w:r>
      <w:r w:rsidR="00DF4280">
        <w:rPr>
          <w:rFonts w:ascii="Arial" w:hAnsi="Arial"/>
          <w:bCs/>
        </w:rPr>
        <w:t>MARTIN</w:t>
      </w:r>
    </w:p>
    <w:p w14:paraId="5A284548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5F6C089" w14:textId="289A8CA3" w:rsidR="00D84DE5" w:rsidRDefault="00DF428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ESCOURROU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7645186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3C59F40" w14:textId="19DD34E3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F4280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DF428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14:paraId="5F7B3BE1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15B51A95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FC9728F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4E3CCD23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0D9694DB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64D94091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7D8EDE8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74E727FB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CFCCC4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93649D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2BC7D6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42485C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82D12B6" w14:textId="6207BD2B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43F1">
              <w:rPr>
                <w:rFonts w:cs="Arial"/>
                <w:bCs/>
                <w:noProof/>
              </w:rPr>
              <w:t>mardi 7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0433ADC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D9E871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5B0F7A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119EFB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B0E8A89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57E58D0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C61048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0F6F8C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DB3707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7EE7493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1FB021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58C32A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E7F112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BC19D4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DBC32D2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27F65D5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16764D0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6935EB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EA5ACE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2F5B102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4CD6B" w14:textId="77777777" w:rsidR="00556633" w:rsidRDefault="00556633">
      <w:r>
        <w:separator/>
      </w:r>
    </w:p>
  </w:endnote>
  <w:endnote w:type="continuationSeparator" w:id="0">
    <w:p w14:paraId="3B0C75B8" w14:textId="77777777" w:rsidR="00556633" w:rsidRDefault="0055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23CB9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F2055FA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87938" w14:textId="77777777" w:rsidR="00556633" w:rsidRDefault="00556633">
      <w:r>
        <w:separator/>
      </w:r>
    </w:p>
  </w:footnote>
  <w:footnote w:type="continuationSeparator" w:id="0">
    <w:p w14:paraId="5F9211D7" w14:textId="77777777" w:rsidR="00556633" w:rsidRDefault="00556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F3D13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F36F345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633"/>
    <w:rsid w:val="00170917"/>
    <w:rsid w:val="00252476"/>
    <w:rsid w:val="00296C3E"/>
    <w:rsid w:val="002D7FB2"/>
    <w:rsid w:val="00305A9D"/>
    <w:rsid w:val="00385AFF"/>
    <w:rsid w:val="003D1660"/>
    <w:rsid w:val="003F7D70"/>
    <w:rsid w:val="004D3926"/>
    <w:rsid w:val="00556633"/>
    <w:rsid w:val="005943F1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DF4280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79EFEC"/>
  <w15:chartTrackingRefBased/>
  <w15:docId w15:val="{B18EA17F-1426-4BF7-AB24-2D01B6B91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646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2021-12-07T13:15:00Z</cp:lastPrinted>
  <dcterms:created xsi:type="dcterms:W3CDTF">2021-12-07T13:14:00Z</dcterms:created>
  <dcterms:modified xsi:type="dcterms:W3CDTF">2021-12-07T13:15:00Z</dcterms:modified>
</cp:coreProperties>
</file>