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77F2EE3D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2C9D8078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818B11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05EF804F" w14:textId="77777777" w:rsidR="00181AA7" w:rsidRDefault="00181AA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11F6D2AB" w14:textId="77777777" w:rsidR="00181AA7" w:rsidRDefault="00181AA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2D3C0577" w14:textId="77777777" w:rsidR="00181AA7" w:rsidRDefault="00181AA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31564AA5" w14:textId="74B20B55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81AA7">
              <w:rPr>
                <w:rFonts w:ascii="Arial" w:hAnsi="Arial"/>
                <w:noProof/>
              </w:rPr>
              <w:t>mardi 14 septembre 2021</w:t>
            </w:r>
            <w:r>
              <w:rPr>
                <w:rFonts w:ascii="Arial" w:hAnsi="Arial"/>
              </w:rPr>
              <w:fldChar w:fldCharType="end"/>
            </w:r>
          </w:p>
          <w:p w14:paraId="567A679E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30E603C6" w14:textId="18454116" w:rsidR="0015688F" w:rsidRDefault="00CA2FB0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KINGDON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MARTIN</w:t>
            </w:r>
          </w:p>
          <w:p w14:paraId="032B8193" w14:textId="4641F0D2" w:rsidR="0015688F" w:rsidRDefault="00CA2FB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ESCOURROU</w:t>
            </w:r>
            <w:r w:rsidR="0015688F">
              <w:rPr>
                <w:rFonts w:ascii="Arial" w:hAnsi="Arial"/>
              </w:rPr>
              <w:t xml:space="preserve"> </w:t>
            </w:r>
          </w:p>
          <w:p w14:paraId="3716922F" w14:textId="0FBAA5B7" w:rsidR="0015688F" w:rsidRDefault="00CA2FB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14:paraId="12871E23" w14:textId="77777777" w:rsidR="00181AA7" w:rsidRDefault="00181AA7" w:rsidP="0015688F">
      <w:pPr>
        <w:pStyle w:val="Commentaire"/>
        <w:rPr>
          <w:rFonts w:ascii="Arial" w:hAnsi="Arial"/>
          <w:i/>
          <w:u w:val="single"/>
        </w:rPr>
      </w:pPr>
    </w:p>
    <w:p w14:paraId="496B655A" w14:textId="77777777" w:rsidR="00181AA7" w:rsidRDefault="00181AA7" w:rsidP="0015688F">
      <w:pPr>
        <w:pStyle w:val="Commentaire"/>
        <w:rPr>
          <w:rFonts w:ascii="Arial" w:hAnsi="Arial"/>
          <w:i/>
          <w:u w:val="single"/>
        </w:rPr>
      </w:pPr>
    </w:p>
    <w:p w14:paraId="2790567A" w14:textId="77777777" w:rsidR="00181AA7" w:rsidRDefault="00181AA7" w:rsidP="0015688F">
      <w:pPr>
        <w:pStyle w:val="Commentaire"/>
        <w:rPr>
          <w:rFonts w:ascii="Arial" w:hAnsi="Arial"/>
          <w:i/>
          <w:u w:val="single"/>
        </w:rPr>
      </w:pPr>
    </w:p>
    <w:p w14:paraId="3DAA90D9" w14:textId="381C0FA1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5383A3E1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7C32E0C7" w14:textId="31A8D144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A2FB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A2FB0">
        <w:rPr>
          <w:rFonts w:ascii="Arial" w:hAnsi="Arial"/>
          <w:bCs/>
        </w:rPr>
        <w:t>KINGDON</w:t>
      </w:r>
      <w:r>
        <w:rPr>
          <w:rFonts w:ascii="Arial" w:hAnsi="Arial"/>
          <w:bCs/>
        </w:rPr>
        <w:t xml:space="preserve"> </w:t>
      </w:r>
      <w:r w:rsidR="00CA2FB0">
        <w:rPr>
          <w:rFonts w:ascii="Arial" w:hAnsi="Arial"/>
          <w:bCs/>
        </w:rPr>
        <w:t>MARTIN</w:t>
      </w:r>
    </w:p>
    <w:p w14:paraId="46E61DAA" w14:textId="77777777" w:rsidR="0015688F" w:rsidRDefault="0015688F" w:rsidP="0015688F">
      <w:pPr>
        <w:pStyle w:val="Commentaire"/>
        <w:rPr>
          <w:rFonts w:ascii="Arial" w:hAnsi="Arial"/>
        </w:rPr>
      </w:pPr>
    </w:p>
    <w:p w14:paraId="050CE7D7" w14:textId="6B0C55BA" w:rsidR="0015688F" w:rsidRDefault="00CA2FB0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5B26D7DB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7C33C199" w14:textId="48DD40D3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CA2FB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A2FB0">
        <w:rPr>
          <w:rFonts w:ascii="Arial" w:hAnsi="Arial"/>
          <w:bCs/>
        </w:rPr>
        <w:t>KINGDON</w:t>
      </w:r>
      <w:r>
        <w:rPr>
          <w:rFonts w:ascii="Arial" w:hAnsi="Arial"/>
          <w:bCs/>
        </w:rPr>
        <w:t xml:space="preserve"> </w:t>
      </w:r>
      <w:r w:rsidR="00CA2FB0">
        <w:rPr>
          <w:rFonts w:ascii="Arial" w:hAnsi="Arial"/>
          <w:bCs/>
        </w:rPr>
        <w:t>MARTIN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A2FB0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CA2FB0">
        <w:rPr>
          <w:rFonts w:ascii="Arial" w:hAnsi="Arial"/>
          <w:iCs/>
        </w:rPr>
        <w:t>35</w:t>
      </w:r>
      <w:r>
        <w:rPr>
          <w:rFonts w:ascii="Arial" w:hAnsi="Arial"/>
          <w:iCs/>
        </w:rPr>
        <w:t xml:space="preserve">, section </w:t>
      </w:r>
      <w:r w:rsidR="00CA2FB0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14:paraId="68971100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0674281C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31337E5C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1F834E24" w14:textId="5F934806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A2FB0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0B596FD5" w14:textId="77777777" w:rsidR="0015688F" w:rsidRDefault="0015688F" w:rsidP="0015688F">
      <w:pPr>
        <w:ind w:left="5670"/>
        <w:rPr>
          <w:rFonts w:cs="Arial"/>
          <w:bCs/>
        </w:rPr>
      </w:pPr>
    </w:p>
    <w:p w14:paraId="0123ED10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5A4A3882" w14:textId="77777777" w:rsidR="00780188" w:rsidRDefault="00780188" w:rsidP="009641BF">
      <w:pPr>
        <w:pStyle w:val="Retraitcorpsdetexte"/>
        <w:ind w:firstLine="702"/>
        <w:jc w:val="both"/>
      </w:pPr>
    </w:p>
    <w:p w14:paraId="6C66A7D2" w14:textId="77777777" w:rsidR="00780188" w:rsidRDefault="00780188" w:rsidP="009641BF">
      <w:pPr>
        <w:pStyle w:val="Retraitcorpsdetexte"/>
        <w:ind w:firstLine="702"/>
        <w:jc w:val="both"/>
      </w:pPr>
    </w:p>
    <w:p w14:paraId="39410B5D" w14:textId="77777777" w:rsidR="00780188" w:rsidRDefault="00780188" w:rsidP="009641BF">
      <w:pPr>
        <w:pStyle w:val="Retraitcorpsdetexte"/>
        <w:ind w:firstLine="702"/>
        <w:jc w:val="both"/>
      </w:pPr>
    </w:p>
    <w:p w14:paraId="0F5DD42B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1DA11FE2" w14:textId="77777777" w:rsidR="00224910" w:rsidRDefault="00224910" w:rsidP="00AE2A88">
      <w:pPr>
        <w:ind w:left="5670"/>
      </w:pPr>
    </w:p>
    <w:p w14:paraId="4950E5A9" w14:textId="77777777" w:rsidR="00243875" w:rsidRDefault="00243875" w:rsidP="0015688F"/>
    <w:p w14:paraId="3F8765F4" w14:textId="77777777" w:rsidR="00243875" w:rsidRDefault="00243875" w:rsidP="0015688F"/>
    <w:p w14:paraId="485F0826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00C870BA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282E3FF7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249937A9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064F1AC0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24F908B1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00CF396C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28DA882A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62A67DA0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11589C3C" w14:textId="77777777" w:rsidR="0015688F" w:rsidRDefault="0015688F" w:rsidP="0015688F">
      <w:pPr>
        <w:jc w:val="left"/>
        <w:rPr>
          <w:rFonts w:cs="Arial"/>
          <w:bCs/>
        </w:rPr>
      </w:pPr>
    </w:p>
    <w:p w14:paraId="0F6E517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1636EC8A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541D1C1C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7BCC3DE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6570B28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2F7E6BA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1FF54B8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20601E31" w14:textId="66117667" w:rsidR="0015688F" w:rsidRDefault="00CA2FB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KINGDON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MARTIN</w:t>
      </w:r>
    </w:p>
    <w:p w14:paraId="2272F998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2FDE141C" w14:textId="41D5997E" w:rsidR="0015688F" w:rsidRDefault="00CA2FB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ESCOURROU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14:paraId="75B6527B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6E87307E" w14:textId="12F9A004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A2FB0">
        <w:rPr>
          <w:rFonts w:ascii="Arial" w:hAnsi="Arial"/>
          <w:iCs/>
        </w:rPr>
        <w:t>35</w:t>
      </w:r>
      <w:r>
        <w:rPr>
          <w:rFonts w:ascii="Arial" w:hAnsi="Arial"/>
          <w:iCs/>
        </w:rPr>
        <w:t xml:space="preserve">, section </w:t>
      </w:r>
      <w:r w:rsidR="00CA2FB0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14:paraId="535C3CB2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14915A4C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2741E316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25B195CA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28CC3536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3D220F64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5EB540B3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77235BB9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6A7FF6E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4A3000F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2EA2DA8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38A6471C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5E02BD6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A284BFE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6F81E9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7BBA150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42854F3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A4FD4C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3A2C2B7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614B9F4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42E867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7E8EE8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E146BF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07ECD47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B9601DF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24D2A320" w14:textId="252AB3A5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81AA7">
              <w:rPr>
                <w:rFonts w:cs="Arial"/>
                <w:bCs/>
                <w:noProof/>
              </w:rPr>
              <w:t>mardi 14 septembre 2021</w:t>
            </w:r>
            <w:r>
              <w:rPr>
                <w:rFonts w:cs="Arial"/>
                <w:bCs/>
              </w:rPr>
              <w:fldChar w:fldCharType="end"/>
            </w:r>
          </w:p>
          <w:p w14:paraId="3FC8D7AB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17069B2F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737C084D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785774F2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4E2E553C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6288B93C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323715DA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064E2AFC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7FD3B067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536850EC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2282AF3C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0A896159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63F55369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031C0E02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558DCFA4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23C1E53C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3C63A104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5524F982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0684CF04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30067750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66522350" w14:textId="77777777" w:rsidR="0015688F" w:rsidRDefault="0015688F" w:rsidP="0015688F">
      <w:pPr>
        <w:jc w:val="left"/>
        <w:rPr>
          <w:rFonts w:cs="Arial"/>
          <w:bCs/>
        </w:rPr>
      </w:pPr>
    </w:p>
    <w:p w14:paraId="7821A3E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3D9AD992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7899967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372E710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0BB3081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6E49249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070D28A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1EDD048E" w14:textId="7637948A" w:rsidR="0015688F" w:rsidRDefault="00CA2FB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KINGDON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MARTIN</w:t>
      </w:r>
    </w:p>
    <w:p w14:paraId="2004816C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67E5CACC" w14:textId="153CDF28" w:rsidR="0015688F" w:rsidRDefault="00CA2FB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ESCOURROU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14:paraId="75A1E7A5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5F40A897" w14:textId="7F02FB9B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A2FB0">
        <w:rPr>
          <w:rFonts w:ascii="Arial" w:hAnsi="Arial"/>
          <w:iCs/>
        </w:rPr>
        <w:t>35</w:t>
      </w:r>
      <w:r>
        <w:rPr>
          <w:rFonts w:ascii="Arial" w:hAnsi="Arial"/>
          <w:iCs/>
        </w:rPr>
        <w:t xml:space="preserve">, section </w:t>
      </w:r>
      <w:r w:rsidR="00CA2FB0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14:paraId="4E90883D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19C76EC5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12F1308B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49E00815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32A2E153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2DAB02DF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1499F710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51AB9DCF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71A7D050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4DEF9369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7AF6F0D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6E82762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1DFC3873" w14:textId="76AF4C8A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81AA7">
              <w:rPr>
                <w:rFonts w:cs="Arial"/>
                <w:bCs/>
                <w:noProof/>
              </w:rPr>
              <w:t>mardi 14 septembre 2021</w:t>
            </w:r>
            <w:r>
              <w:rPr>
                <w:rFonts w:cs="Arial"/>
                <w:bCs/>
              </w:rPr>
              <w:fldChar w:fldCharType="end"/>
            </w:r>
          </w:p>
          <w:p w14:paraId="700E4BB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F7CD286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2A54D80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3A9AF3DA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6589CF8E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72EC60DC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714CD5CC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2BB2F94F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0C130B77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3FD1F646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4E1C0BB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3ABB5F4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D701A65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0B17CD8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40F3061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5BFBEC5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8067AFC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BA8F334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4B87140A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8148E" w14:textId="77777777" w:rsidR="00F323DC" w:rsidRDefault="00F323DC">
      <w:r>
        <w:separator/>
      </w:r>
    </w:p>
  </w:endnote>
  <w:endnote w:type="continuationSeparator" w:id="0">
    <w:p w14:paraId="399AD413" w14:textId="77777777" w:rsidR="00F323DC" w:rsidRDefault="00F32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A1EAE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66D7E7E1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4F829" w14:textId="77777777" w:rsidR="00F323DC" w:rsidRDefault="00F323DC">
      <w:r>
        <w:separator/>
      </w:r>
    </w:p>
  </w:footnote>
  <w:footnote w:type="continuationSeparator" w:id="0">
    <w:p w14:paraId="39466188" w14:textId="77777777" w:rsidR="00F323DC" w:rsidRDefault="00F323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90322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155A175B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23DC"/>
    <w:rsid w:val="000325F5"/>
    <w:rsid w:val="00110A76"/>
    <w:rsid w:val="0015688F"/>
    <w:rsid w:val="00181AA7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CA2FB0"/>
    <w:rsid w:val="00D5661A"/>
    <w:rsid w:val="00DF3A9C"/>
    <w:rsid w:val="00E54CBD"/>
    <w:rsid w:val="00F323DC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F3BB7E4"/>
  <w15:chartTrackingRefBased/>
  <w15:docId w15:val="{75B46473-4590-4033-92D5-837AF985E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803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2021-09-14T07:19:00Z</cp:lastPrinted>
  <dcterms:created xsi:type="dcterms:W3CDTF">2021-09-14T07:18:00Z</dcterms:created>
  <dcterms:modified xsi:type="dcterms:W3CDTF">2021-09-14T07:20:00Z</dcterms:modified>
</cp:coreProperties>
</file>