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E6D48">
              <w:rPr>
                <w:rFonts w:ascii="Arial" w:hAnsi="Arial"/>
                <w:noProof/>
              </w:rPr>
              <w:t>mercredi 6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E6D4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GRANEL DE SOLIGNAC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</w:t>
            </w:r>
          </w:p>
          <w:p w:rsidR="0015688F" w:rsidRDefault="00BE6D4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Sarrazy - Bât 1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E6D48" w:rsidP="00BE6D4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6D4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E6D48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BE6D48"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E6D4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E6D4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E6D48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BE6D48">
        <w:rPr>
          <w:rFonts w:ascii="Arial" w:hAnsi="Arial"/>
          <w:bCs/>
        </w:rPr>
        <w:t>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E6D48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6D4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6D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GRANEL DE SOLIGNAC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E6D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Sarrazy - Bât 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6D48">
              <w:rPr>
                <w:rFonts w:cs="Arial"/>
                <w:bCs/>
                <w:noProof/>
              </w:rPr>
              <w:t>mercredi 6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6D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GRANEL DE SOLIGNAC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E6D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Sarrazy - Bât 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6D48">
              <w:rPr>
                <w:rFonts w:cs="Arial"/>
                <w:bCs/>
                <w:noProof/>
              </w:rPr>
              <w:t>mercredi 6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B9C" w:rsidRDefault="00C56B9C">
      <w:r>
        <w:separator/>
      </w:r>
    </w:p>
  </w:endnote>
  <w:endnote w:type="continuationSeparator" w:id="0">
    <w:p w:rsidR="00C56B9C" w:rsidRDefault="00C5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B9C" w:rsidRDefault="00C56B9C">
      <w:r>
        <w:separator/>
      </w:r>
    </w:p>
  </w:footnote>
  <w:footnote w:type="continuationSeparator" w:id="0">
    <w:p w:rsidR="00C56B9C" w:rsidRDefault="00C56B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B9C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E6D48"/>
    <w:rsid w:val="00C125AF"/>
    <w:rsid w:val="00C56B9C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1A032D-AF16-417F-8F76-381438B4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C3D38-A1D8-433E-B3C5-4FD0AB83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2017-12-06T16:09:00Z</dcterms:created>
  <dcterms:modified xsi:type="dcterms:W3CDTF">2017-12-06T16:09:00Z</dcterms:modified>
</cp:coreProperties>
</file>