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43449">
              <w:rPr>
                <w:rFonts w:ascii="Arial" w:hAnsi="Arial"/>
                <w:noProof/>
              </w:rPr>
              <w:t>mardi 8 novembre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443BCA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Y TOT NAI</w:t>
            </w:r>
            <w:r w:rsidR="00D84DE5">
              <w:rPr>
                <w:rFonts w:ascii="Arial" w:hAnsi="Arial"/>
                <w:bCs/>
              </w:rPr>
              <w:t xml:space="preserve"> </w:t>
            </w:r>
          </w:p>
          <w:p w:rsidR="00D84DE5" w:rsidRDefault="00443BC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LA CROIX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443BCA" w:rsidP="00443BC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11150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Bram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443BCA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443BCA">
        <w:rPr>
          <w:rFonts w:ascii="Arial" w:hAnsi="Arial"/>
          <w:bCs/>
        </w:rPr>
        <w:t>Y TOT NAI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443BCA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443BCA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443BCA">
        <w:rPr>
          <w:rFonts w:ascii="Arial" w:hAnsi="Arial"/>
          <w:bCs/>
        </w:rPr>
        <w:t>Y TOT NAI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443BCA">
        <w:rPr>
          <w:rFonts w:ascii="Arial" w:hAnsi="Arial"/>
        </w:rPr>
        <w:t>LAURABUC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443BCA">
        <w:rPr>
          <w:rFonts w:ascii="Arial" w:hAnsi="Arial"/>
          <w:iCs/>
        </w:rPr>
        <w:t>565.566.567.568</w:t>
      </w:r>
      <w:r>
        <w:rPr>
          <w:rFonts w:ascii="Arial" w:hAnsi="Arial"/>
          <w:iCs/>
        </w:rPr>
        <w:t xml:space="preserve">, section </w:t>
      </w:r>
      <w:r w:rsidR="00443BCA">
        <w:rPr>
          <w:rFonts w:ascii="Arial" w:hAnsi="Arial"/>
          <w:iCs/>
        </w:rPr>
        <w:t>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43BCA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143449" w:rsidRDefault="00143449" w:rsidP="00D84DE5">
      <w:pPr>
        <w:ind w:left="5670"/>
        <w:rPr>
          <w:rFonts w:cs="Arial"/>
          <w:bCs/>
        </w:rPr>
      </w:pPr>
    </w:p>
    <w:p w:rsidR="00143449" w:rsidRDefault="00143449" w:rsidP="00D84DE5">
      <w:pPr>
        <w:ind w:left="5670"/>
        <w:rPr>
          <w:rFonts w:cs="Arial"/>
          <w:bCs/>
        </w:rPr>
      </w:pPr>
    </w:p>
    <w:p w:rsidR="00143449" w:rsidRDefault="00143449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5F0F78" w:rsidRDefault="005F0F78" w:rsidP="00D84DE5"/>
    <w:p w:rsidR="00143449" w:rsidRDefault="00143449" w:rsidP="00D84DE5"/>
    <w:p w:rsidR="00143449" w:rsidRDefault="00143449" w:rsidP="00D84DE5"/>
    <w:p w:rsidR="00143449" w:rsidRDefault="00143449" w:rsidP="00D84DE5"/>
    <w:p w:rsidR="00143449" w:rsidRDefault="00143449" w:rsidP="00D84DE5"/>
    <w:p w:rsidR="00143449" w:rsidRDefault="00143449" w:rsidP="00D84DE5"/>
    <w:p w:rsidR="00143449" w:rsidRDefault="00143449" w:rsidP="00D84DE5"/>
    <w:p w:rsidR="00143449" w:rsidRDefault="00143449" w:rsidP="00D84DE5"/>
    <w:p w:rsidR="00143449" w:rsidRDefault="00143449" w:rsidP="00D84DE5"/>
    <w:p w:rsidR="00143449" w:rsidRDefault="00143449" w:rsidP="00D84DE5"/>
    <w:p w:rsidR="00143449" w:rsidRDefault="00143449" w:rsidP="00D84DE5"/>
    <w:p w:rsidR="00143449" w:rsidRDefault="00143449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43BCA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443BCA">
        <w:rPr>
          <w:rFonts w:ascii="Arial" w:hAnsi="Arial"/>
          <w:bCs/>
        </w:rPr>
        <w:t>Y TOT NAI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443BC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PERIOLE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43BCA">
        <w:rPr>
          <w:rFonts w:ascii="Arial" w:hAnsi="Arial"/>
          <w:iCs/>
        </w:rPr>
        <w:t>565.566.567.568</w:t>
      </w:r>
      <w:r>
        <w:rPr>
          <w:rFonts w:ascii="Arial" w:hAnsi="Arial"/>
          <w:iCs/>
        </w:rPr>
        <w:t xml:space="preserve">, section </w:t>
      </w:r>
      <w:r w:rsidR="00443BCA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43449">
              <w:rPr>
                <w:rFonts w:cs="Arial"/>
                <w:bCs/>
                <w:noProof/>
              </w:rPr>
              <w:t>mardi 8 novembre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143449" w:rsidRDefault="00143449" w:rsidP="006B5B1A">
            <w:pPr>
              <w:jc w:val="center"/>
              <w:rPr>
                <w:rFonts w:cs="Arial"/>
                <w:bCs/>
              </w:rPr>
            </w:pPr>
          </w:p>
          <w:p w:rsidR="00143449" w:rsidRDefault="00143449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43BCA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443BCA">
        <w:rPr>
          <w:rFonts w:ascii="Arial" w:hAnsi="Arial"/>
          <w:bCs/>
        </w:rPr>
        <w:t>Y TOT NAI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443BC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PERIOLE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43BCA">
        <w:rPr>
          <w:rFonts w:ascii="Arial" w:hAnsi="Arial"/>
          <w:iCs/>
        </w:rPr>
        <w:t>565.566.567.568</w:t>
      </w:r>
      <w:r>
        <w:rPr>
          <w:rFonts w:ascii="Arial" w:hAnsi="Arial"/>
          <w:iCs/>
        </w:rPr>
        <w:t xml:space="preserve">, section </w:t>
      </w:r>
      <w:r w:rsidR="00443BCA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43449">
              <w:rPr>
                <w:rFonts w:cs="Arial"/>
                <w:bCs/>
                <w:noProof/>
              </w:rPr>
              <w:t>mardi 8 novembre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143449" w:rsidRDefault="00143449" w:rsidP="006B5B1A">
            <w:pPr>
              <w:jc w:val="center"/>
              <w:rPr>
                <w:rFonts w:cs="Arial"/>
                <w:bCs/>
              </w:rPr>
            </w:pPr>
          </w:p>
          <w:p w:rsidR="00143449" w:rsidRDefault="00143449" w:rsidP="006B5B1A">
            <w:pPr>
              <w:jc w:val="center"/>
              <w:rPr>
                <w:rFonts w:cs="Arial"/>
                <w:bCs/>
              </w:rPr>
            </w:pPr>
          </w:p>
          <w:p w:rsidR="00143449" w:rsidRDefault="00143449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773A" w:rsidRDefault="00BE773A">
      <w:r>
        <w:separator/>
      </w:r>
    </w:p>
  </w:endnote>
  <w:endnote w:type="continuationSeparator" w:id="0">
    <w:p w:rsidR="00BE773A" w:rsidRDefault="00BE7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773A" w:rsidRDefault="00BE773A">
      <w:r>
        <w:separator/>
      </w:r>
    </w:p>
  </w:footnote>
  <w:footnote w:type="continuationSeparator" w:id="0">
    <w:p w:rsidR="00BE773A" w:rsidRDefault="00BE77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773A"/>
    <w:rsid w:val="00143449"/>
    <w:rsid w:val="00170917"/>
    <w:rsid w:val="00252476"/>
    <w:rsid w:val="00296C3E"/>
    <w:rsid w:val="002D7FB2"/>
    <w:rsid w:val="00305A9D"/>
    <w:rsid w:val="00385AFF"/>
    <w:rsid w:val="003D1660"/>
    <w:rsid w:val="003F6ACC"/>
    <w:rsid w:val="003F7D70"/>
    <w:rsid w:val="00443BCA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B17184"/>
    <w:rsid w:val="00B312DA"/>
    <w:rsid w:val="00B36DCC"/>
    <w:rsid w:val="00BC596D"/>
    <w:rsid w:val="00BE773A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3CD6DB3-BFDA-4542-AD22-584F9E798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43449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434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BAB2C-517D-4089-AD49-9A6011727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</TotalTime>
  <Pages>3</Pages>
  <Words>634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2016-11-08T08:55:00Z</cp:lastPrinted>
  <dcterms:created xsi:type="dcterms:W3CDTF">2016-11-08T08:54:00Z</dcterms:created>
  <dcterms:modified xsi:type="dcterms:W3CDTF">2016-11-08T08:57:00Z</dcterms:modified>
</cp:coreProperties>
</file>