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25049B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372C9479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1B3152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A9F8FA0" w14:textId="77777777" w:rsidR="005B6A27" w:rsidRDefault="005B6A27" w:rsidP="000060FC">
            <w:pPr>
              <w:spacing w:before="120"/>
              <w:ind w:left="2198"/>
              <w:jc w:val="left"/>
            </w:pPr>
          </w:p>
          <w:p w14:paraId="409FA75B" w14:textId="77777777" w:rsidR="005B6A27" w:rsidRDefault="005B6A27" w:rsidP="000060FC">
            <w:pPr>
              <w:spacing w:before="120"/>
              <w:ind w:left="2198"/>
              <w:jc w:val="left"/>
            </w:pPr>
          </w:p>
          <w:p w14:paraId="1600FE0F" w14:textId="77777777" w:rsidR="005B6A27" w:rsidRDefault="005B6A27" w:rsidP="000060FC">
            <w:pPr>
              <w:spacing w:before="120"/>
              <w:ind w:left="2198"/>
              <w:jc w:val="left"/>
            </w:pPr>
          </w:p>
          <w:p w14:paraId="4448B24F" w14:textId="3DE178DD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B6A27">
              <w:rPr>
                <w:noProof/>
              </w:rPr>
              <w:t>vendredi 13 août 2021</w:t>
            </w:r>
            <w:r w:rsidRPr="000060FC">
              <w:fldChar w:fldCharType="end"/>
            </w:r>
          </w:p>
          <w:p w14:paraId="33ED5E10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343E4BBA" w14:textId="762B85E2" w:rsidR="000060FC" w:rsidRPr="000060FC" w:rsidRDefault="00B2634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ESCRIVA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Francis</w:t>
            </w:r>
          </w:p>
          <w:p w14:paraId="08B843F5" w14:textId="77777777" w:rsidR="005B6A27" w:rsidRDefault="005B6A27" w:rsidP="000060FC">
            <w:pPr>
              <w:spacing w:before="120"/>
              <w:ind w:left="2198"/>
              <w:jc w:val="left"/>
            </w:pPr>
            <w:r>
              <w:t>Madame ESCRIVA Jacqueline</w:t>
            </w:r>
          </w:p>
          <w:p w14:paraId="54EBF616" w14:textId="30780DDA" w:rsidR="000060FC" w:rsidRPr="000060FC" w:rsidRDefault="00B26342" w:rsidP="000060FC">
            <w:pPr>
              <w:spacing w:before="120"/>
              <w:ind w:left="2198"/>
              <w:jc w:val="left"/>
            </w:pPr>
            <w:r>
              <w:t xml:space="preserve">Domaine En </w:t>
            </w:r>
            <w:proofErr w:type="spellStart"/>
            <w:r>
              <w:t>Thoumas</w:t>
            </w:r>
            <w:proofErr w:type="spellEnd"/>
            <w:r w:rsidR="000060FC" w:rsidRPr="000060FC">
              <w:t xml:space="preserve"> </w:t>
            </w:r>
          </w:p>
          <w:p w14:paraId="7B4C89D2" w14:textId="644480EF" w:rsidR="000060FC" w:rsidRPr="000060FC" w:rsidRDefault="00B26342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LAURABUC</w:t>
            </w:r>
          </w:p>
        </w:tc>
      </w:tr>
    </w:tbl>
    <w:p w14:paraId="2CB7E3AF" w14:textId="77777777" w:rsidR="005B6A27" w:rsidRDefault="005B6A27" w:rsidP="000060FC">
      <w:pPr>
        <w:spacing w:before="120"/>
        <w:rPr>
          <w:i/>
          <w:u w:val="single"/>
        </w:rPr>
      </w:pPr>
    </w:p>
    <w:p w14:paraId="7ED9F00B" w14:textId="77777777" w:rsidR="005B6A27" w:rsidRDefault="005B6A27" w:rsidP="000060FC">
      <w:pPr>
        <w:spacing w:before="120"/>
        <w:rPr>
          <w:i/>
          <w:u w:val="single"/>
        </w:rPr>
      </w:pPr>
    </w:p>
    <w:p w14:paraId="28501732" w14:textId="77777777" w:rsidR="005B6A27" w:rsidRDefault="005B6A27" w:rsidP="000060FC">
      <w:pPr>
        <w:spacing w:before="120"/>
        <w:rPr>
          <w:i/>
          <w:u w:val="single"/>
        </w:rPr>
      </w:pPr>
    </w:p>
    <w:p w14:paraId="1D286784" w14:textId="09DAC1F9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21806B9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EC6C3E4" w14:textId="0D2C2E4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26342">
        <w:rPr>
          <w:bCs/>
        </w:rPr>
        <w:t>Monsieur</w:t>
      </w:r>
      <w:r w:rsidRPr="000060FC">
        <w:rPr>
          <w:bCs/>
        </w:rPr>
        <w:t xml:space="preserve"> </w:t>
      </w:r>
      <w:r w:rsidR="00B26342">
        <w:rPr>
          <w:bCs/>
        </w:rPr>
        <w:t>ESCRIVA</w:t>
      </w:r>
      <w:r w:rsidRPr="000060FC">
        <w:rPr>
          <w:bCs/>
        </w:rPr>
        <w:t xml:space="preserve"> </w:t>
      </w:r>
      <w:r w:rsidR="00B26342">
        <w:rPr>
          <w:bCs/>
        </w:rPr>
        <w:t>Francis</w:t>
      </w:r>
    </w:p>
    <w:p w14:paraId="0A55F61F" w14:textId="77777777" w:rsidR="000060FC" w:rsidRPr="000060FC" w:rsidRDefault="000060FC" w:rsidP="000060FC">
      <w:pPr>
        <w:spacing w:before="120"/>
      </w:pPr>
    </w:p>
    <w:p w14:paraId="1ECFB325" w14:textId="0B886813" w:rsidR="000060FC" w:rsidRPr="000060FC" w:rsidRDefault="005B6A27" w:rsidP="000060FC">
      <w:pPr>
        <w:spacing w:before="120"/>
        <w:ind w:firstLine="709"/>
      </w:pPr>
      <w:r>
        <w:rPr>
          <w:bCs/>
        </w:rPr>
        <w:t xml:space="preserve">Madame </w:t>
      </w:r>
      <w:r w:rsidR="00B26342">
        <w:rPr>
          <w:bCs/>
        </w:rPr>
        <w:t>Monsieur</w:t>
      </w:r>
      <w:r w:rsidR="000060FC" w:rsidRPr="000060FC">
        <w:t>,</w:t>
      </w:r>
    </w:p>
    <w:p w14:paraId="2118488B" w14:textId="77777777" w:rsidR="000060FC" w:rsidRPr="000060FC" w:rsidRDefault="000060FC" w:rsidP="000060FC">
      <w:pPr>
        <w:spacing w:before="120"/>
        <w:ind w:firstLine="709"/>
      </w:pPr>
    </w:p>
    <w:p w14:paraId="3BA3B584" w14:textId="670F3D52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26342">
        <w:t>LAURABUC</w:t>
      </w:r>
      <w:r w:rsidRPr="000060FC">
        <w:t xml:space="preserve">, </w:t>
      </w:r>
      <w:r w:rsidR="00B26342">
        <w:rPr>
          <w:bCs/>
        </w:rPr>
        <w:t xml:space="preserve">Domaine En </w:t>
      </w:r>
      <w:proofErr w:type="spellStart"/>
      <w:proofErr w:type="gramStart"/>
      <w:r w:rsidR="00B26342">
        <w:rPr>
          <w:bCs/>
        </w:rPr>
        <w:t>Thoumas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B26342">
        <w:rPr>
          <w:iCs/>
        </w:rPr>
        <w:t>111</w:t>
      </w:r>
      <w:r w:rsidRPr="000060FC">
        <w:rPr>
          <w:iCs/>
        </w:rPr>
        <w:t xml:space="preserve">, section </w:t>
      </w:r>
      <w:r w:rsidR="00B26342">
        <w:rPr>
          <w:iCs/>
        </w:rPr>
        <w:t>ZU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26342">
        <w:t>13/08/2021</w:t>
      </w:r>
      <w:r w:rsidRPr="000060FC">
        <w:t>, veuillez trouver ci-joint au présent courrier :</w:t>
      </w:r>
    </w:p>
    <w:p w14:paraId="12776B9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A66284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C246279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AE26949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AEE119B" w14:textId="2BA0B321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B6A27">
        <w:t xml:space="preserve">Madame </w:t>
      </w:r>
      <w:r w:rsidR="00B2634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A2612FD" w14:textId="77777777" w:rsidR="000060FC" w:rsidRPr="000060FC" w:rsidRDefault="000060FC" w:rsidP="000060FC">
      <w:pPr>
        <w:spacing w:before="240"/>
        <w:ind w:left="709"/>
      </w:pPr>
    </w:p>
    <w:p w14:paraId="51B37024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BE1F50F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683347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27F8D6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2612ED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54DE5D1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8763DE4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BF92A" w14:textId="77777777" w:rsidR="00830270" w:rsidRDefault="00830270">
      <w:r>
        <w:separator/>
      </w:r>
    </w:p>
  </w:endnote>
  <w:endnote w:type="continuationSeparator" w:id="0">
    <w:p w14:paraId="74ACEC95" w14:textId="77777777" w:rsidR="00830270" w:rsidRDefault="00830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1302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0D6EF86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20AF9936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117E4" w14:textId="77777777" w:rsidR="00830270" w:rsidRDefault="00830270">
      <w:r>
        <w:separator/>
      </w:r>
    </w:p>
  </w:footnote>
  <w:footnote w:type="continuationSeparator" w:id="0">
    <w:p w14:paraId="4BB41901" w14:textId="77777777" w:rsidR="00830270" w:rsidRDefault="00830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830270"/>
    <w:rsid w:val="000060FC"/>
    <w:rsid w:val="000445BA"/>
    <w:rsid w:val="00165F7E"/>
    <w:rsid w:val="002463C1"/>
    <w:rsid w:val="002B5E55"/>
    <w:rsid w:val="003F1ED7"/>
    <w:rsid w:val="00493659"/>
    <w:rsid w:val="00596BD2"/>
    <w:rsid w:val="005B6A27"/>
    <w:rsid w:val="006566AA"/>
    <w:rsid w:val="006B5C30"/>
    <w:rsid w:val="00713659"/>
    <w:rsid w:val="00830270"/>
    <w:rsid w:val="009521D0"/>
    <w:rsid w:val="0099710A"/>
    <w:rsid w:val="00A02D99"/>
    <w:rsid w:val="00A105E0"/>
    <w:rsid w:val="00A14C9E"/>
    <w:rsid w:val="00B26342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932EA"/>
  <w15:chartTrackingRefBased/>
  <w15:docId w15:val="{31E23366-1D0C-43A0-A6D3-747D9736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2021-08-13T13:11:00Z</cp:lastPrinted>
  <dcterms:created xsi:type="dcterms:W3CDTF">2021-08-13T13:09:00Z</dcterms:created>
  <dcterms:modified xsi:type="dcterms:W3CDTF">2021-08-13T13:12:00Z</dcterms:modified>
</cp:coreProperties>
</file>