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44D91">
              <w:rPr>
                <w:rFonts w:ascii="Arial" w:hAnsi="Arial"/>
                <w:noProof/>
              </w:rPr>
              <w:t>jeudi 24 décembre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A341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OBLED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EA34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PEXIORA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RD33</w:t>
            </w:r>
          </w:p>
          <w:p w:rsidR="0015688F" w:rsidRDefault="00EA3413" w:rsidP="00EA341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341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OBLED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A341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A341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OBLED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3413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A341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EA3413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44D91" w:rsidRDefault="00144D91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3413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44D91" w:rsidRDefault="00144D91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OBLED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PEXIORA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341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EA3413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4D91">
              <w:rPr>
                <w:rFonts w:cs="Arial"/>
                <w:bCs/>
                <w:noProof/>
              </w:rPr>
              <w:t>jeudi 24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OBLED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PEXIORA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341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EA3413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4D91">
              <w:rPr>
                <w:rFonts w:cs="Arial"/>
                <w:bCs/>
                <w:noProof/>
              </w:rPr>
              <w:t>jeudi 24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652" w:rsidRDefault="004B4652">
      <w:r>
        <w:separator/>
      </w:r>
    </w:p>
  </w:endnote>
  <w:endnote w:type="continuationSeparator" w:id="0">
    <w:p w:rsidR="004B4652" w:rsidRDefault="004B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652" w:rsidRDefault="004B4652">
      <w:r>
        <w:separator/>
      </w:r>
    </w:p>
  </w:footnote>
  <w:footnote w:type="continuationSeparator" w:id="0">
    <w:p w:rsidR="004B4652" w:rsidRDefault="004B4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652"/>
    <w:rsid w:val="00016136"/>
    <w:rsid w:val="000325F5"/>
    <w:rsid w:val="00144D91"/>
    <w:rsid w:val="0015688F"/>
    <w:rsid w:val="00243875"/>
    <w:rsid w:val="00280E8D"/>
    <w:rsid w:val="00330661"/>
    <w:rsid w:val="00336732"/>
    <w:rsid w:val="004B4652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  <w:rsid w:val="00EA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DF7AA-FCCF-44C8-97AA-B73128734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6</TotalTime>
  <Pages>4</Pages>
  <Words>824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2015-12-24T10:55:00Z</cp:lastPrinted>
  <dcterms:created xsi:type="dcterms:W3CDTF">2015-12-24T10:53:00Z</dcterms:created>
  <dcterms:modified xsi:type="dcterms:W3CDTF">2015-12-24T11:06:00Z</dcterms:modified>
</cp:coreProperties>
</file>