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4040">
              <w:rPr>
                <w:rFonts w:ascii="Arial" w:hAnsi="Arial"/>
                <w:noProof/>
              </w:rPr>
              <w:t>mercredi 25 novembre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B721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CONDOURET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</w:t>
            </w:r>
          </w:p>
          <w:p w:rsidR="0015688F" w:rsidRDefault="00AB721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D'EN BLANC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Crozes</w:t>
            </w:r>
          </w:p>
          <w:p w:rsidR="0015688F" w:rsidRDefault="00AB721E" w:rsidP="00AB721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B721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B721E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AB721E"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B721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B721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B721E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AB721E">
        <w:rPr>
          <w:rFonts w:ascii="Arial" w:hAnsi="Arial"/>
          <w:bCs/>
        </w:rPr>
        <w:t>CHRIS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B721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B721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AB721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2D4040" w:rsidRDefault="002D4040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B721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72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72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721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AB721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4040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72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72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721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AB721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4040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866" w:rsidRDefault="000B1866">
      <w:r>
        <w:separator/>
      </w:r>
    </w:p>
  </w:endnote>
  <w:endnote w:type="continuationSeparator" w:id="0">
    <w:p w:rsidR="000B1866" w:rsidRDefault="000B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866" w:rsidRDefault="000B1866">
      <w:r>
        <w:separator/>
      </w:r>
    </w:p>
  </w:footnote>
  <w:footnote w:type="continuationSeparator" w:id="0">
    <w:p w:rsidR="000B1866" w:rsidRDefault="000B1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866"/>
    <w:rsid w:val="000325F5"/>
    <w:rsid w:val="000B1866"/>
    <w:rsid w:val="0015688F"/>
    <w:rsid w:val="00243875"/>
    <w:rsid w:val="00280E8D"/>
    <w:rsid w:val="002D4040"/>
    <w:rsid w:val="00330661"/>
    <w:rsid w:val="00336732"/>
    <w:rsid w:val="005A0FA8"/>
    <w:rsid w:val="0062256B"/>
    <w:rsid w:val="008E019E"/>
    <w:rsid w:val="0090446F"/>
    <w:rsid w:val="00965A31"/>
    <w:rsid w:val="009C3148"/>
    <w:rsid w:val="00AB721E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404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40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9E821-4868-4D9E-8758-9B2E0068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15</TotalTime>
  <Pages>4</Pages>
  <Words>828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2015-11-25T15:19:00Z</cp:lastPrinted>
  <dcterms:created xsi:type="dcterms:W3CDTF">2015-11-25T15:11:00Z</dcterms:created>
  <dcterms:modified xsi:type="dcterms:W3CDTF">2015-11-25T15:35:00Z</dcterms:modified>
</cp:coreProperties>
</file>