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08FE60CB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7596842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53147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727E576" w14:textId="77777777" w:rsidR="000C40D8" w:rsidRDefault="000C40D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923F9D4" w14:textId="77777777" w:rsidR="000C40D8" w:rsidRDefault="000C40D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7C045B9" w14:textId="77777777" w:rsidR="000C40D8" w:rsidRDefault="000C40D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C0185BD" w14:textId="1652409E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C40D8">
              <w:rPr>
                <w:rFonts w:ascii="Arial" w:hAnsi="Arial"/>
                <w:noProof/>
              </w:rPr>
              <w:t>vendredi 6 août 2021</w:t>
            </w:r>
            <w:r>
              <w:rPr>
                <w:rFonts w:ascii="Arial" w:hAnsi="Arial"/>
              </w:rPr>
              <w:fldChar w:fldCharType="end"/>
            </w:r>
          </w:p>
          <w:p w14:paraId="617494BA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07A8128" w14:textId="4068A391" w:rsidR="0015688F" w:rsidRDefault="000D62F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MORANGE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ALEXANDRE</w:t>
            </w:r>
          </w:p>
          <w:p w14:paraId="06B9B05B" w14:textId="0B8FFCE8" w:rsidR="0015688F" w:rsidRDefault="000D62F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Floris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CAF37DA" w14:textId="6A1BA362" w:rsidR="0015688F" w:rsidRDefault="000D62F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09700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MONTAUT</w:t>
            </w:r>
          </w:p>
        </w:tc>
      </w:tr>
    </w:tbl>
    <w:p w14:paraId="0F15999C" w14:textId="77777777" w:rsidR="000C40D8" w:rsidRDefault="000C40D8" w:rsidP="0015688F">
      <w:pPr>
        <w:pStyle w:val="Commentaire"/>
        <w:rPr>
          <w:rFonts w:ascii="Arial" w:hAnsi="Arial"/>
          <w:i/>
          <w:u w:val="single"/>
        </w:rPr>
      </w:pPr>
    </w:p>
    <w:p w14:paraId="4240F1CA" w14:textId="77777777" w:rsidR="000C40D8" w:rsidRDefault="000C40D8" w:rsidP="0015688F">
      <w:pPr>
        <w:pStyle w:val="Commentaire"/>
        <w:rPr>
          <w:rFonts w:ascii="Arial" w:hAnsi="Arial"/>
          <w:i/>
          <w:u w:val="single"/>
        </w:rPr>
      </w:pPr>
    </w:p>
    <w:p w14:paraId="24ABAABF" w14:textId="77777777" w:rsidR="000C40D8" w:rsidRDefault="000C40D8" w:rsidP="0015688F">
      <w:pPr>
        <w:pStyle w:val="Commentaire"/>
        <w:rPr>
          <w:rFonts w:ascii="Arial" w:hAnsi="Arial"/>
          <w:i/>
          <w:u w:val="single"/>
        </w:rPr>
      </w:pPr>
    </w:p>
    <w:p w14:paraId="7A0BA3EB" w14:textId="77777777" w:rsidR="000C40D8" w:rsidRDefault="000C40D8" w:rsidP="0015688F">
      <w:pPr>
        <w:pStyle w:val="Commentaire"/>
        <w:rPr>
          <w:rFonts w:ascii="Arial" w:hAnsi="Arial"/>
          <w:i/>
          <w:u w:val="single"/>
        </w:rPr>
      </w:pPr>
    </w:p>
    <w:p w14:paraId="21D400DF" w14:textId="68C21E2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D323C88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B491F38" w14:textId="186FECB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62F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62F4">
        <w:rPr>
          <w:rFonts w:ascii="Arial" w:hAnsi="Arial"/>
          <w:bCs/>
        </w:rPr>
        <w:t>MORANGE</w:t>
      </w:r>
      <w:r>
        <w:rPr>
          <w:rFonts w:ascii="Arial" w:hAnsi="Arial"/>
          <w:bCs/>
        </w:rPr>
        <w:t xml:space="preserve"> </w:t>
      </w:r>
      <w:r w:rsidR="000D62F4">
        <w:rPr>
          <w:rFonts w:ascii="Arial" w:hAnsi="Arial"/>
          <w:bCs/>
        </w:rPr>
        <w:t>ALEXANDRE</w:t>
      </w:r>
    </w:p>
    <w:p w14:paraId="6F3FA42C" w14:textId="77777777" w:rsidR="0015688F" w:rsidRDefault="0015688F" w:rsidP="0015688F">
      <w:pPr>
        <w:pStyle w:val="Commentaire"/>
        <w:rPr>
          <w:rFonts w:ascii="Arial" w:hAnsi="Arial"/>
        </w:rPr>
      </w:pPr>
    </w:p>
    <w:p w14:paraId="778A1D7F" w14:textId="565519AF" w:rsidR="0015688F" w:rsidRDefault="000D62F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089A9889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DDA7BF0" w14:textId="54FD610A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D62F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62F4">
        <w:rPr>
          <w:rFonts w:ascii="Arial" w:hAnsi="Arial"/>
          <w:bCs/>
        </w:rPr>
        <w:t>MORANGE</w:t>
      </w:r>
      <w:r>
        <w:rPr>
          <w:rFonts w:ascii="Arial" w:hAnsi="Arial"/>
          <w:bCs/>
        </w:rPr>
        <w:t xml:space="preserve"> </w:t>
      </w:r>
      <w:r w:rsidR="000D62F4">
        <w:rPr>
          <w:rFonts w:ascii="Arial" w:hAnsi="Arial"/>
          <w:bCs/>
        </w:rPr>
        <w:t>ALEXANDRE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D62F4">
        <w:rPr>
          <w:rFonts w:ascii="Arial" w:hAnsi="Arial"/>
        </w:rPr>
        <w:t>MEZERVILLE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D62F4">
        <w:rPr>
          <w:rFonts w:ascii="Arial" w:hAnsi="Arial"/>
          <w:iCs/>
        </w:rPr>
        <w:t>32</w:t>
      </w:r>
      <w:r>
        <w:rPr>
          <w:rFonts w:ascii="Arial" w:hAnsi="Arial"/>
          <w:iCs/>
        </w:rPr>
        <w:t xml:space="preserve">, section </w:t>
      </w:r>
      <w:r w:rsidR="000D62F4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14:paraId="31D17A8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C5787A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4FC0B5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644C54EF" w14:textId="3BBD4A42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D62F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F633B79" w14:textId="77777777" w:rsidR="0015688F" w:rsidRDefault="0015688F" w:rsidP="0015688F">
      <w:pPr>
        <w:ind w:left="5670"/>
        <w:rPr>
          <w:rFonts w:cs="Arial"/>
          <w:bCs/>
        </w:rPr>
      </w:pPr>
    </w:p>
    <w:p w14:paraId="7CED8B50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0066DA7" w14:textId="77777777" w:rsidR="00780188" w:rsidRDefault="00780188" w:rsidP="009641BF">
      <w:pPr>
        <w:pStyle w:val="Retraitcorpsdetexte"/>
        <w:ind w:firstLine="702"/>
        <w:jc w:val="both"/>
      </w:pPr>
    </w:p>
    <w:p w14:paraId="51A98798" w14:textId="77777777" w:rsidR="00780188" w:rsidRDefault="00780188" w:rsidP="009641BF">
      <w:pPr>
        <w:pStyle w:val="Retraitcorpsdetexte"/>
        <w:ind w:firstLine="702"/>
        <w:jc w:val="both"/>
      </w:pPr>
    </w:p>
    <w:p w14:paraId="6FC3A995" w14:textId="77777777" w:rsidR="00780188" w:rsidRDefault="00780188" w:rsidP="009641BF">
      <w:pPr>
        <w:pStyle w:val="Retraitcorpsdetexte"/>
        <w:ind w:firstLine="702"/>
        <w:jc w:val="both"/>
      </w:pPr>
    </w:p>
    <w:p w14:paraId="404DB164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F9B1155" w14:textId="77777777" w:rsidR="00224910" w:rsidRDefault="00224910" w:rsidP="00AE2A88">
      <w:pPr>
        <w:ind w:left="5670"/>
      </w:pPr>
    </w:p>
    <w:p w14:paraId="7AF4D912" w14:textId="77777777" w:rsidR="00243875" w:rsidRDefault="00243875" w:rsidP="0015688F"/>
    <w:p w14:paraId="1E3876A9" w14:textId="77777777" w:rsidR="00243875" w:rsidRDefault="00243875" w:rsidP="0015688F"/>
    <w:p w14:paraId="772CF341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127CF7D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7E4DFBBE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F3D4E1F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E8A172B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DEAD2A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49F3C6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BDC69E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41D75E6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0BFB62A" w14:textId="77777777" w:rsidR="0015688F" w:rsidRDefault="0015688F" w:rsidP="0015688F">
      <w:pPr>
        <w:jc w:val="left"/>
        <w:rPr>
          <w:rFonts w:cs="Arial"/>
          <w:bCs/>
        </w:rPr>
      </w:pPr>
    </w:p>
    <w:p w14:paraId="25BC32C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FF443F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8DF8457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1E4C6E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0AEBEA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AD5758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A0B440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D3D2439" w14:textId="49E95CF3" w:rsidR="0015688F" w:rsidRDefault="000D62F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MORANGE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ALEXANDRE</w:t>
      </w:r>
    </w:p>
    <w:p w14:paraId="1DA35F3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F88D03F" w14:textId="087DEC9B" w:rsidR="0015688F" w:rsidRDefault="000D62F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Propriété Blazy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14:paraId="5EA9BFC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12E11CD" w14:textId="784B6CD7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62F4">
        <w:rPr>
          <w:rFonts w:ascii="Arial" w:hAnsi="Arial"/>
          <w:iCs/>
        </w:rPr>
        <w:t>32</w:t>
      </w:r>
      <w:r>
        <w:rPr>
          <w:rFonts w:ascii="Arial" w:hAnsi="Arial"/>
          <w:iCs/>
        </w:rPr>
        <w:t xml:space="preserve">, section </w:t>
      </w:r>
      <w:r w:rsidR="000D62F4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14:paraId="4F6DB24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E5D083D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211D9B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1D9F4E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1944CC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153585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5711C2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D47EA6D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F53065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F2764E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557440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FD9339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A9CA4B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6679BD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FD1F95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556887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3BD461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F36E80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87112B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4E6CD3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55BAAA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8AF4D5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837000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10935A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95C4673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4076A25" w14:textId="3B82DEC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40D8">
              <w:rPr>
                <w:rFonts w:cs="Arial"/>
                <w:bCs/>
                <w:noProof/>
              </w:rPr>
              <w:t>vendredi 6 août 2021</w:t>
            </w:r>
            <w:r>
              <w:rPr>
                <w:rFonts w:cs="Arial"/>
                <w:bCs/>
              </w:rPr>
              <w:fldChar w:fldCharType="end"/>
            </w:r>
          </w:p>
          <w:p w14:paraId="2B7FC20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F43E71A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B05B8BF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358D4B3C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88BFA1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7D060E2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C5A118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65EA78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84DD743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1485F5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AF91D35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1E24A48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07E1C0B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712DC7C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106AC8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2A78232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2814E14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4122EF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8A1787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597AE9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9A148E7" w14:textId="77777777" w:rsidR="0015688F" w:rsidRDefault="0015688F" w:rsidP="0015688F">
      <w:pPr>
        <w:jc w:val="left"/>
        <w:rPr>
          <w:rFonts w:cs="Arial"/>
          <w:bCs/>
        </w:rPr>
      </w:pPr>
    </w:p>
    <w:p w14:paraId="4B76A72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1F83A5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AE3295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7B6EE7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FE7139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EE8335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D06917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00805B6" w14:textId="3571B03B" w:rsidR="0015688F" w:rsidRDefault="000D62F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MORANGE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ALEXANDRE</w:t>
      </w:r>
    </w:p>
    <w:p w14:paraId="6ECFCB6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4BB9978" w14:textId="2C259CF6" w:rsidR="0015688F" w:rsidRDefault="000D62F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Propriété Blazy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14:paraId="1BFB631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61542AC" w14:textId="436BDA1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62F4">
        <w:rPr>
          <w:rFonts w:ascii="Arial" w:hAnsi="Arial"/>
          <w:iCs/>
        </w:rPr>
        <w:t>32</w:t>
      </w:r>
      <w:r>
        <w:rPr>
          <w:rFonts w:ascii="Arial" w:hAnsi="Arial"/>
          <w:iCs/>
        </w:rPr>
        <w:t xml:space="preserve">, section </w:t>
      </w:r>
      <w:r w:rsidR="000D62F4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14:paraId="48AB87BE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78353E5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4366A2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693650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F96EDD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C2E60E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A49B44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0AF3AD6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894C5C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E753F6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30E753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CB473A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1C6E835" w14:textId="35889D2C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40D8">
              <w:rPr>
                <w:rFonts w:cs="Arial"/>
                <w:bCs/>
                <w:noProof/>
              </w:rPr>
              <w:t>vendredi 6 août 2021</w:t>
            </w:r>
            <w:r>
              <w:rPr>
                <w:rFonts w:cs="Arial"/>
                <w:bCs/>
              </w:rPr>
              <w:fldChar w:fldCharType="end"/>
            </w:r>
          </w:p>
          <w:p w14:paraId="16C6E56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75AE04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45AF16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FEC3F61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5485E35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452D54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8CD875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FCF1B4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75675D8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414FD1E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E359A4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96CC1E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C579D8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842F90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C57F86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5E15B1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1713D4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47B8A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A840143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4DF04" w14:textId="77777777" w:rsidR="0004762B" w:rsidRDefault="0004762B">
      <w:r>
        <w:separator/>
      </w:r>
    </w:p>
  </w:endnote>
  <w:endnote w:type="continuationSeparator" w:id="0">
    <w:p w14:paraId="590ACAA2" w14:textId="77777777" w:rsidR="0004762B" w:rsidRDefault="00047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87207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34B22AE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52A70" w14:textId="77777777" w:rsidR="0004762B" w:rsidRDefault="0004762B">
      <w:r>
        <w:separator/>
      </w:r>
    </w:p>
  </w:footnote>
  <w:footnote w:type="continuationSeparator" w:id="0">
    <w:p w14:paraId="00D58072" w14:textId="77777777" w:rsidR="0004762B" w:rsidRDefault="00047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AB332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6A948D4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62B"/>
    <w:rsid w:val="000325F5"/>
    <w:rsid w:val="0004762B"/>
    <w:rsid w:val="000C40D8"/>
    <w:rsid w:val="000D62F4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272D9E"/>
  <w15:chartTrackingRefBased/>
  <w15:docId w15:val="{158B3654-FB8E-4DB0-A234-E2AEBD472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800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2021-08-06T11:49:00Z</cp:lastPrinted>
  <dcterms:created xsi:type="dcterms:W3CDTF">2021-08-06T11:49:00Z</dcterms:created>
  <dcterms:modified xsi:type="dcterms:W3CDTF">2021-08-06T11:51:00Z</dcterms:modified>
</cp:coreProperties>
</file>