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10067">
              <w:rPr>
                <w:noProof/>
              </w:rPr>
              <w:t>vendredi 30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213FF" w:rsidP="00A21DBE">
            <w:pPr>
              <w:spacing w:before="120"/>
              <w:ind w:left="2198"/>
              <w:jc w:val="left"/>
              <w:rPr>
                <w:bCs/>
              </w:rPr>
            </w:pPr>
            <w:r>
              <w:rPr>
                <w:bCs/>
              </w:rPr>
              <w:t>Monsieur</w:t>
            </w:r>
            <w:r w:rsidR="00A21DBE" w:rsidRPr="00A21DBE">
              <w:rPr>
                <w:bCs/>
              </w:rPr>
              <w:t xml:space="preserve"> </w:t>
            </w:r>
            <w:r>
              <w:rPr>
                <w:bCs/>
              </w:rPr>
              <w:t>PUJOL</w:t>
            </w:r>
            <w:r w:rsidR="00A21DBE" w:rsidRPr="00A21DBE">
              <w:rPr>
                <w:bCs/>
              </w:rPr>
              <w:t xml:space="preserve"> </w:t>
            </w:r>
            <w:r>
              <w:rPr>
                <w:bCs/>
              </w:rPr>
              <w:t>Jérôme</w:t>
            </w:r>
          </w:p>
          <w:p w:rsidR="00A21DBE" w:rsidRPr="00A21DBE" w:rsidRDefault="001213FF" w:rsidP="00A21DBE">
            <w:pPr>
              <w:spacing w:before="120"/>
              <w:ind w:left="2198"/>
              <w:jc w:val="left"/>
            </w:pPr>
            <w:r>
              <w:t>Bel Air</w:t>
            </w:r>
            <w:r w:rsidR="00A21DBE" w:rsidRPr="00A21DBE">
              <w:t xml:space="preserve"> </w:t>
            </w:r>
          </w:p>
          <w:p w:rsidR="00A21DBE" w:rsidRPr="00A21DBE" w:rsidRDefault="001213FF" w:rsidP="001213FF">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213FF">
        <w:rPr>
          <w:bCs/>
        </w:rPr>
        <w:t>Monsieur</w:t>
      </w:r>
      <w:r w:rsidRPr="00A21DBE">
        <w:rPr>
          <w:bCs/>
        </w:rPr>
        <w:t xml:space="preserve"> </w:t>
      </w:r>
      <w:r w:rsidR="001213FF">
        <w:rPr>
          <w:bCs/>
        </w:rPr>
        <w:t>PUJOL</w:t>
      </w:r>
      <w:r w:rsidRPr="00A21DBE">
        <w:rPr>
          <w:bCs/>
        </w:rPr>
        <w:t xml:space="preserve"> </w:t>
      </w:r>
      <w:r w:rsidR="001213FF">
        <w:rPr>
          <w:bCs/>
        </w:rPr>
        <w:t>Jérôme</w:t>
      </w:r>
    </w:p>
    <w:p w:rsidR="00A21DBE" w:rsidRPr="00A21DBE" w:rsidRDefault="00A21DBE" w:rsidP="00A21DBE">
      <w:pPr>
        <w:spacing w:before="120"/>
      </w:pPr>
    </w:p>
    <w:p w:rsidR="00A21DBE" w:rsidRPr="00A21DBE" w:rsidRDefault="001213F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213FF">
        <w:t>LA POMAREDE</w:t>
      </w:r>
      <w:r w:rsidRPr="00A21DBE">
        <w:t xml:space="preserve">, </w:t>
      </w:r>
      <w:r w:rsidR="001213FF">
        <w:rPr>
          <w:bCs/>
        </w:rPr>
        <w:t>Bel Air</w:t>
      </w:r>
      <w:r w:rsidRPr="00A21DBE">
        <w:t xml:space="preserve">,  sur la parcelle </w:t>
      </w:r>
      <w:r w:rsidRPr="00A21DBE">
        <w:rPr>
          <w:iCs/>
        </w:rPr>
        <w:t>n°, section,</w:t>
      </w:r>
      <w:r w:rsidRPr="00A21DBE">
        <w:t xml:space="preserve"> réalisée par le SPANC de la Communauté de Communes en date du </w:t>
      </w:r>
      <w:r w:rsidR="001213FF">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213F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Pr="00A21DBE" w:rsidRDefault="00EB03B3" w:rsidP="00910067">
      <w:pPr>
        <w:spacing w:before="120"/>
        <w:rPr>
          <w:rFonts w:cs="Arial"/>
          <w:bCs/>
        </w:rPr>
      </w:pPr>
      <w:bookmarkStart w:id="0" w:name="_GoBack"/>
      <w:bookmarkEnd w:id="0"/>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2B9" w:rsidRDefault="00BC52B9">
      <w:r>
        <w:separator/>
      </w:r>
    </w:p>
  </w:endnote>
  <w:endnote w:type="continuationSeparator" w:id="0">
    <w:p w:rsidR="00BC52B9" w:rsidRDefault="00BC5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2B9" w:rsidRDefault="00BC52B9">
      <w:r>
        <w:separator/>
      </w:r>
    </w:p>
  </w:footnote>
  <w:footnote w:type="continuationSeparator" w:id="0">
    <w:p w:rsidR="00BC52B9" w:rsidRDefault="00BC52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52B9"/>
    <w:rsid w:val="00055979"/>
    <w:rsid w:val="000A277E"/>
    <w:rsid w:val="001213FF"/>
    <w:rsid w:val="00323107"/>
    <w:rsid w:val="00656B72"/>
    <w:rsid w:val="006672FE"/>
    <w:rsid w:val="008D6AFE"/>
    <w:rsid w:val="00910067"/>
    <w:rsid w:val="009834F6"/>
    <w:rsid w:val="00A21DBE"/>
    <w:rsid w:val="00AD25A1"/>
    <w:rsid w:val="00BC52B9"/>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42</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2015-10-30T15:45:00Z</cp:lastPrinted>
  <dcterms:created xsi:type="dcterms:W3CDTF">2015-10-30T15:40:00Z</dcterms:created>
  <dcterms:modified xsi:type="dcterms:W3CDTF">2015-10-30T16:22:00Z</dcterms:modified>
</cp:coreProperties>
</file>