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36F84">
              <w:rPr>
                <w:rFonts w:ascii="Arial" w:hAnsi="Arial"/>
                <w:noProof/>
                <w:lang w:val="fr-FR" w:eastAsia="fr-FR"/>
              </w:rPr>
              <w:t>mercredi 7 octobre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64DE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PEYROTTES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Arnaud</w:t>
            </w:r>
          </w:p>
          <w:p w:rsidR="00097553" w:rsidRPr="000475C4" w:rsidRDefault="00464DE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Chemin de la Montagne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64DE5" w:rsidP="00464DE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64DE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64DE5">
        <w:rPr>
          <w:rFonts w:ascii="Arial" w:hAnsi="Arial"/>
          <w:bCs/>
        </w:rPr>
        <w:t>PEYROTTES</w:t>
      </w:r>
      <w:r>
        <w:rPr>
          <w:rFonts w:ascii="Arial" w:hAnsi="Arial"/>
          <w:bCs/>
        </w:rPr>
        <w:t xml:space="preserve"> </w:t>
      </w:r>
      <w:r w:rsidR="00464DE5">
        <w:rPr>
          <w:rFonts w:ascii="Arial" w:hAnsi="Arial"/>
          <w:bCs/>
        </w:rPr>
        <w:t>Arnaud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64DE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64DE5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464DE5">
        <w:rPr>
          <w:rFonts w:ascii="Arial" w:hAnsi="Arial"/>
          <w:bCs/>
        </w:rPr>
        <w:t>Chemin de la Montagne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64DE5">
        <w:rPr>
          <w:rFonts w:ascii="Arial" w:hAnsi="Arial"/>
          <w:iCs/>
        </w:rPr>
        <w:t>661</w:t>
      </w:r>
      <w:r>
        <w:rPr>
          <w:rFonts w:ascii="Arial" w:hAnsi="Arial"/>
          <w:iCs/>
        </w:rPr>
        <w:t xml:space="preserve">, section </w:t>
      </w:r>
      <w:r w:rsidR="00464DE5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64DE5">
        <w:rPr>
          <w:rFonts w:ascii="Arial" w:hAnsi="Arial"/>
        </w:rPr>
        <w:t>06/10/2015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64DE5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64DE5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F84" w:rsidRDefault="00836F84">
      <w:r>
        <w:separator/>
      </w:r>
    </w:p>
  </w:endnote>
  <w:endnote w:type="continuationSeparator" w:id="0">
    <w:p w:rsidR="00836F84" w:rsidRDefault="00836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F84" w:rsidRDefault="00836F84">
      <w:r>
        <w:separator/>
      </w:r>
    </w:p>
  </w:footnote>
  <w:footnote w:type="continuationSeparator" w:id="0">
    <w:p w:rsidR="00836F84" w:rsidRDefault="00836F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F84"/>
    <w:rsid w:val="000475C4"/>
    <w:rsid w:val="00097553"/>
    <w:rsid w:val="001E6F76"/>
    <w:rsid w:val="003962C3"/>
    <w:rsid w:val="00464DE5"/>
    <w:rsid w:val="0049312F"/>
    <w:rsid w:val="006110DD"/>
    <w:rsid w:val="006D5B47"/>
    <w:rsid w:val="00740548"/>
    <w:rsid w:val="007538D7"/>
    <w:rsid w:val="00836F84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2015-10-07T12:11:00Z</dcterms:created>
  <dcterms:modified xsi:type="dcterms:W3CDTF">2015-10-07T12:11:00Z</dcterms:modified>
</cp:coreProperties>
</file>