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11B0F">
              <w:rPr>
                <w:rFonts w:ascii="Arial" w:hAnsi="Arial"/>
                <w:noProof/>
              </w:rPr>
              <w:t>lundi 11 mars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C6D3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RAMPIN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Jean-Marc</w:t>
            </w:r>
          </w:p>
          <w:p w:rsidR="0015688F" w:rsidRDefault="008C6D3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Croix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C6D35" w:rsidP="008C6D3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C6D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6D35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8C6D35">
        <w:rPr>
          <w:rFonts w:ascii="Arial" w:hAnsi="Arial"/>
          <w:bCs/>
        </w:rPr>
        <w:t>Jean-Marc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C6D3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C6D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6D35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8C6D35">
        <w:rPr>
          <w:rFonts w:ascii="Arial" w:hAnsi="Arial"/>
          <w:bCs/>
        </w:rPr>
        <w:t>Jean-Marc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C6D35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6D3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C6D3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RAMPIN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Jean-Marc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C6D3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Croix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11B0F">
              <w:rPr>
                <w:rFonts w:cs="Arial"/>
                <w:bCs/>
                <w:noProof/>
              </w:rPr>
              <w:t>lundi 11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C6D3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RAMPIN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Jean-Marc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C6D3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Croix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11B0F">
              <w:rPr>
                <w:rFonts w:cs="Arial"/>
                <w:bCs/>
                <w:noProof/>
              </w:rPr>
              <w:t>lundi 11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B0F" w:rsidRDefault="00211B0F">
      <w:r>
        <w:separator/>
      </w:r>
    </w:p>
  </w:endnote>
  <w:endnote w:type="continuationSeparator" w:id="0">
    <w:p w:rsidR="00211B0F" w:rsidRDefault="00211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B0F" w:rsidRDefault="00211B0F">
      <w:r>
        <w:separator/>
      </w:r>
    </w:p>
  </w:footnote>
  <w:footnote w:type="continuationSeparator" w:id="0">
    <w:p w:rsidR="00211B0F" w:rsidRDefault="00211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11B0F"/>
    <w:rsid w:val="000325F5"/>
    <w:rsid w:val="0015688F"/>
    <w:rsid w:val="00211B0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C6D35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1E9FB7-EBEE-4199-99F2-8474D4CB2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5C406-81F7-4FC1-821C-078BB1A70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803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2019-03-11T10:58:00Z</dcterms:created>
  <dcterms:modified xsi:type="dcterms:W3CDTF">2019-03-11T10:58:00Z</dcterms:modified>
</cp:coreProperties>
</file>