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73FD6">
              <w:rPr>
                <w:rFonts w:ascii="Arial" w:hAnsi="Arial"/>
                <w:noProof/>
              </w:rPr>
              <w:t>lundi 16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1700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Yannick</w:t>
            </w:r>
          </w:p>
          <w:p w:rsidR="0015688F" w:rsidRDefault="001170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Colombier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17005" w:rsidP="0011700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170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7005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117005"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1700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1700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7005">
        <w:rPr>
          <w:rFonts w:ascii="Arial" w:hAnsi="Arial"/>
          <w:bCs/>
        </w:rPr>
        <w:t>MAUREL</w:t>
      </w:r>
      <w:r>
        <w:rPr>
          <w:rFonts w:ascii="Arial" w:hAnsi="Arial"/>
          <w:bCs/>
        </w:rPr>
        <w:t xml:space="preserve"> </w:t>
      </w:r>
      <w:r w:rsidR="00117005">
        <w:rPr>
          <w:rFonts w:ascii="Arial" w:hAnsi="Arial"/>
          <w:bCs/>
        </w:rPr>
        <w:t>Yannick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7005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17005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117005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700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73FD6" w:rsidRDefault="009641BF" w:rsidP="009641BF">
      <w:pPr>
        <w:pStyle w:val="Retraitcorpsdetexte"/>
        <w:ind w:firstLine="702"/>
        <w:jc w:val="both"/>
        <w:rPr>
          <w:lang w:val="fr-FR"/>
        </w:rPr>
      </w:pPr>
      <w:r>
        <w:rPr>
          <w:lang w:val="fr-FR"/>
        </w:rPr>
        <w:t xml:space="preserve">   </w:t>
      </w: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173FD6" w:rsidRDefault="00173FD6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70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70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683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7005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117005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3FD6">
              <w:rPr>
                <w:rFonts w:cs="Arial"/>
                <w:bCs/>
                <w:noProof/>
              </w:rPr>
              <w:t>lundi 16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173FD6" w:rsidRDefault="00173FD6" w:rsidP="00E54CBD">
            <w:pPr>
              <w:rPr>
                <w:rFonts w:cs="Arial"/>
                <w:bCs/>
              </w:rPr>
            </w:pPr>
          </w:p>
          <w:p w:rsidR="00173FD6" w:rsidRDefault="00173FD6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70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70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683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17005">
        <w:rPr>
          <w:rFonts w:ascii="Arial" w:hAnsi="Arial"/>
          <w:iCs/>
        </w:rPr>
        <w:t>47</w:t>
      </w:r>
      <w:r>
        <w:rPr>
          <w:rFonts w:ascii="Arial" w:hAnsi="Arial"/>
          <w:iCs/>
        </w:rPr>
        <w:t xml:space="preserve">, section </w:t>
      </w:r>
      <w:r w:rsidR="00117005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3FD6">
              <w:rPr>
                <w:rFonts w:cs="Arial"/>
                <w:bCs/>
                <w:noProof/>
              </w:rPr>
              <w:t>lundi 16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173FD6" w:rsidRDefault="00173FD6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73FD6" w:rsidRDefault="00173FD6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73FD6" w:rsidRDefault="00173FD6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14B" w:rsidRDefault="006A414B">
      <w:r>
        <w:separator/>
      </w:r>
    </w:p>
  </w:endnote>
  <w:endnote w:type="continuationSeparator" w:id="0">
    <w:p w:rsidR="006A414B" w:rsidRDefault="006A4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14B" w:rsidRDefault="006A414B">
      <w:r>
        <w:separator/>
      </w:r>
    </w:p>
  </w:footnote>
  <w:footnote w:type="continuationSeparator" w:id="0">
    <w:p w:rsidR="006A414B" w:rsidRDefault="006A4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14B"/>
    <w:rsid w:val="000325F5"/>
    <w:rsid w:val="00117005"/>
    <w:rsid w:val="0015688F"/>
    <w:rsid w:val="00173FD6"/>
    <w:rsid w:val="00224910"/>
    <w:rsid w:val="00243875"/>
    <w:rsid w:val="00280E8D"/>
    <w:rsid w:val="002E5DC3"/>
    <w:rsid w:val="00330661"/>
    <w:rsid w:val="00336732"/>
    <w:rsid w:val="005A0FA8"/>
    <w:rsid w:val="006A414B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9DBC75-B2DC-4CCB-8E64-BDFB76498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3FD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3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2B1A2-1C89-465D-8591-7883B63E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2017-01-16T15:36:00Z</cp:lastPrinted>
  <dcterms:created xsi:type="dcterms:W3CDTF">2017-01-16T15:35:00Z</dcterms:created>
  <dcterms:modified xsi:type="dcterms:W3CDTF">2017-01-16T16:55:00Z</dcterms:modified>
</cp:coreProperties>
</file>