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45E2B">
              <w:rPr>
                <w:rFonts w:ascii="Arial" w:hAnsi="Arial"/>
                <w:noProof/>
              </w:rPr>
              <w:t>mercredi 26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0962E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BASTOUIL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D84DE5" w:rsidRDefault="000962E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Ferme Bon Air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0962EE" w:rsidP="000962E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MONTAURIOL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0962E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62EE">
        <w:rPr>
          <w:rFonts w:ascii="Arial" w:hAnsi="Arial"/>
          <w:bCs/>
        </w:rPr>
        <w:t>BASTOUIL</w:t>
      </w:r>
      <w:r>
        <w:rPr>
          <w:rFonts w:ascii="Arial" w:hAnsi="Arial"/>
          <w:bCs/>
        </w:rPr>
        <w:t xml:space="preserve"> </w:t>
      </w:r>
      <w:r w:rsidR="000962EE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0962E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0962E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62EE">
        <w:rPr>
          <w:rFonts w:ascii="Arial" w:hAnsi="Arial"/>
          <w:bCs/>
        </w:rPr>
        <w:t>BASTOUIL</w:t>
      </w:r>
      <w:r>
        <w:rPr>
          <w:rFonts w:ascii="Arial" w:hAnsi="Arial"/>
          <w:bCs/>
        </w:rPr>
        <w:t xml:space="preserve"> </w:t>
      </w:r>
      <w:r w:rsidR="000962EE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962EE">
        <w:rPr>
          <w:rFonts w:ascii="Arial" w:hAnsi="Arial"/>
        </w:rPr>
        <w:t>MONTAURIOL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962E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445E2B" w:rsidRDefault="00445E2B" w:rsidP="00D84DE5">
      <w:pPr>
        <w:ind w:left="5670"/>
        <w:rPr>
          <w:rFonts w:cs="Arial"/>
          <w:bCs/>
        </w:rPr>
      </w:pPr>
    </w:p>
    <w:p w:rsidR="00445E2B" w:rsidRDefault="00445E2B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445E2B" w:rsidRDefault="00445E2B" w:rsidP="00D84DE5"/>
    <w:p w:rsidR="00445E2B" w:rsidRDefault="00445E2B" w:rsidP="00D84DE5"/>
    <w:p w:rsidR="00445E2B" w:rsidRDefault="00445E2B" w:rsidP="00D84DE5"/>
    <w:p w:rsidR="00445E2B" w:rsidRDefault="00445E2B" w:rsidP="00D84DE5"/>
    <w:p w:rsidR="00445E2B" w:rsidRDefault="00445E2B" w:rsidP="00D84DE5"/>
    <w:p w:rsidR="00445E2B" w:rsidRDefault="00445E2B" w:rsidP="00D84DE5"/>
    <w:p w:rsidR="00445E2B" w:rsidRDefault="00445E2B" w:rsidP="00D84DE5"/>
    <w:p w:rsidR="00445E2B" w:rsidRDefault="00445E2B" w:rsidP="00D84DE5"/>
    <w:p w:rsidR="00445E2B" w:rsidRDefault="00445E2B" w:rsidP="00D84DE5"/>
    <w:p w:rsidR="00445E2B" w:rsidRDefault="00445E2B" w:rsidP="00D84DE5"/>
    <w:p w:rsidR="00445E2B" w:rsidRDefault="00445E2B" w:rsidP="00D84DE5"/>
    <w:p w:rsidR="00445E2B" w:rsidRDefault="00445E2B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962E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62EE">
        <w:rPr>
          <w:rFonts w:ascii="Arial" w:hAnsi="Arial"/>
          <w:bCs/>
        </w:rPr>
        <w:t>BASTOUIL</w:t>
      </w:r>
      <w:r>
        <w:rPr>
          <w:rFonts w:ascii="Arial" w:hAnsi="Arial"/>
          <w:bCs/>
        </w:rPr>
        <w:t xml:space="preserve"> </w:t>
      </w:r>
      <w:r w:rsidR="000962EE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962E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Bon Air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45E2B">
              <w:rPr>
                <w:rFonts w:cs="Arial"/>
                <w:bCs/>
                <w:noProof/>
              </w:rPr>
              <w:t>mercredi 26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445E2B" w:rsidRDefault="00445E2B" w:rsidP="006B5B1A">
            <w:pPr>
              <w:jc w:val="center"/>
              <w:rPr>
                <w:rFonts w:cs="Arial"/>
                <w:bCs/>
              </w:rPr>
            </w:pPr>
          </w:p>
          <w:p w:rsidR="00445E2B" w:rsidRDefault="00445E2B" w:rsidP="006B5B1A">
            <w:pPr>
              <w:jc w:val="center"/>
              <w:rPr>
                <w:rFonts w:cs="Arial"/>
                <w:bCs/>
              </w:rPr>
            </w:pPr>
          </w:p>
          <w:p w:rsidR="00445E2B" w:rsidRDefault="00445E2B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962E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62EE">
        <w:rPr>
          <w:rFonts w:ascii="Arial" w:hAnsi="Arial"/>
          <w:bCs/>
        </w:rPr>
        <w:t>BASTOUIL</w:t>
      </w:r>
      <w:r>
        <w:rPr>
          <w:rFonts w:ascii="Arial" w:hAnsi="Arial"/>
          <w:bCs/>
        </w:rPr>
        <w:t xml:space="preserve"> </w:t>
      </w:r>
      <w:r w:rsidR="000962EE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962E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Bon Air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45E2B">
              <w:rPr>
                <w:rFonts w:cs="Arial"/>
                <w:bCs/>
                <w:noProof/>
              </w:rPr>
              <w:t>mercredi 26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445E2B" w:rsidRDefault="00445E2B" w:rsidP="006B5B1A">
            <w:pPr>
              <w:jc w:val="center"/>
              <w:rPr>
                <w:rFonts w:cs="Arial"/>
                <w:bCs/>
              </w:rPr>
            </w:pPr>
          </w:p>
          <w:p w:rsidR="00445E2B" w:rsidRDefault="00445E2B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445E2B" w:rsidRDefault="00445E2B" w:rsidP="006B5B1A">
            <w:pPr>
              <w:jc w:val="center"/>
              <w:rPr>
                <w:rFonts w:cs="Arial"/>
                <w:bCs/>
              </w:rPr>
            </w:pPr>
          </w:p>
          <w:p w:rsidR="00445E2B" w:rsidRDefault="00445E2B" w:rsidP="006B5B1A">
            <w:pPr>
              <w:jc w:val="center"/>
              <w:rPr>
                <w:rFonts w:cs="Arial"/>
                <w:bCs/>
              </w:rPr>
            </w:pPr>
          </w:p>
          <w:p w:rsidR="00445E2B" w:rsidRDefault="00445E2B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445E2B" w:rsidRDefault="00445E2B">
      <w:pPr>
        <w:tabs>
          <w:tab w:val="left" w:pos="3543"/>
          <w:tab w:val="left" w:pos="6661"/>
          <w:tab w:val="left" w:pos="9779"/>
        </w:tabs>
        <w:ind w:left="426"/>
        <w:jc w:val="left"/>
      </w:pPr>
    </w:p>
    <w:sectPr w:rsidR="00445E2B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A30" w:rsidRDefault="00C41A30">
      <w:r>
        <w:separator/>
      </w:r>
    </w:p>
  </w:endnote>
  <w:endnote w:type="continuationSeparator" w:id="0">
    <w:p w:rsidR="00C41A30" w:rsidRDefault="00C41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A30" w:rsidRDefault="00C41A30">
      <w:r>
        <w:separator/>
      </w:r>
    </w:p>
  </w:footnote>
  <w:footnote w:type="continuationSeparator" w:id="0">
    <w:p w:rsidR="00C41A30" w:rsidRDefault="00C41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1A30"/>
    <w:rsid w:val="000962EE"/>
    <w:rsid w:val="00170917"/>
    <w:rsid w:val="00252476"/>
    <w:rsid w:val="00296C3E"/>
    <w:rsid w:val="002D7FB2"/>
    <w:rsid w:val="00305A9D"/>
    <w:rsid w:val="00385AFF"/>
    <w:rsid w:val="003D1660"/>
    <w:rsid w:val="003F7D70"/>
    <w:rsid w:val="00445E2B"/>
    <w:rsid w:val="005F0F78"/>
    <w:rsid w:val="00633EE3"/>
    <w:rsid w:val="006512EA"/>
    <w:rsid w:val="00661E52"/>
    <w:rsid w:val="006B5B1A"/>
    <w:rsid w:val="006F52A1"/>
    <w:rsid w:val="007D6B39"/>
    <w:rsid w:val="00A061A6"/>
    <w:rsid w:val="00A878A4"/>
    <w:rsid w:val="00B17184"/>
    <w:rsid w:val="00B312DA"/>
    <w:rsid w:val="00B36DCC"/>
    <w:rsid w:val="00BC596D"/>
    <w:rsid w:val="00C41A30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9F5491F-49FA-46EA-8AB9-08FEC122C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45E2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45E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946BC-F1E1-49E2-BBC2-D30F5DFCA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31</TotalTime>
  <Pages>4</Pages>
  <Words>643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2016-10-26T15:50:00Z</cp:lastPrinted>
  <dcterms:created xsi:type="dcterms:W3CDTF">2016-10-26T15:49:00Z</dcterms:created>
  <dcterms:modified xsi:type="dcterms:W3CDTF">2016-10-26T16:21:00Z</dcterms:modified>
</cp:coreProperties>
</file>