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146C2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923C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MONTLAUR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Andrée</w:t>
            </w:r>
          </w:p>
          <w:p w:rsidR="00D84DE5" w:rsidRDefault="00B923C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Pierre Loti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923CE" w:rsidP="00B923C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923C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 xml:space="preserve">MONTLAUR </w:t>
      </w: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>Andrée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923C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923C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 xml:space="preserve">MONTLAUR </w:t>
      </w: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>Andrée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923CE">
        <w:rPr>
          <w:rFonts w:ascii="Arial" w:hAnsi="Arial"/>
        </w:rPr>
        <w:t>MONTAURIOL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923C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 xml:space="preserve">MONTLAUR </w:t>
      </w: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>Andrée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923C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Nadal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146C2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 xml:space="preserve">MONTLAUR </w:t>
      </w:r>
      <w:r>
        <w:rPr>
          <w:rFonts w:ascii="Arial" w:hAnsi="Arial"/>
          <w:bCs/>
        </w:rPr>
        <w:t xml:space="preserve"> </w:t>
      </w:r>
      <w:r w:rsidR="00B923CE">
        <w:rPr>
          <w:rFonts w:ascii="Arial" w:hAnsi="Arial"/>
          <w:bCs/>
        </w:rPr>
        <w:t>Andrée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923C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Nadal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146C2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6C2" w:rsidRDefault="007146C2">
      <w:r>
        <w:separator/>
      </w:r>
    </w:p>
  </w:endnote>
  <w:endnote w:type="continuationSeparator" w:id="0">
    <w:p w:rsidR="007146C2" w:rsidRDefault="00714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6C2" w:rsidRDefault="007146C2">
      <w:r>
        <w:separator/>
      </w:r>
    </w:p>
  </w:footnote>
  <w:footnote w:type="continuationSeparator" w:id="0">
    <w:p w:rsidR="007146C2" w:rsidRDefault="007146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6C2"/>
    <w:rsid w:val="00170917"/>
    <w:rsid w:val="00252476"/>
    <w:rsid w:val="00296C3E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7146C2"/>
    <w:rsid w:val="00794F7D"/>
    <w:rsid w:val="00A061A6"/>
    <w:rsid w:val="00A878A4"/>
    <w:rsid w:val="00B17184"/>
    <w:rsid w:val="00B312DA"/>
    <w:rsid w:val="00B36DCC"/>
    <w:rsid w:val="00B923CE"/>
    <w:rsid w:val="00BC596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03ED8-9F56-4E35-9EC4-0523BA5E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663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2016-04-05T07:32:00Z</dcterms:created>
  <dcterms:modified xsi:type="dcterms:W3CDTF">2016-04-05T07:32:00Z</dcterms:modified>
</cp:coreProperties>
</file>