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0E9ABA7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794BA4E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C35D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1F6E375" w14:textId="77777777" w:rsidR="00DF6DE6" w:rsidRDefault="00DF6DE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61EAB21" w14:textId="77777777" w:rsidR="00DF6DE6" w:rsidRDefault="00DF6DE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E8E1C5D" w14:textId="77777777" w:rsidR="00DF6DE6" w:rsidRDefault="00DF6DE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FBC0A92" w14:textId="79CC8BF8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F6DE6">
              <w:rPr>
                <w:rFonts w:ascii="Arial" w:hAnsi="Arial"/>
                <w:noProof/>
                <w:lang w:val="fr-FR" w:eastAsia="fr-FR"/>
              </w:rPr>
              <w:t>jeudi 25 mars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3BEE3A69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D43B0E7" w14:textId="6A32B8A0" w:rsidR="00097553" w:rsidRPr="000475C4" w:rsidRDefault="00AA010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BARGAIN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Henri-Georges</w:t>
            </w:r>
          </w:p>
          <w:p w14:paraId="68E650D4" w14:textId="5CED435E" w:rsidR="00097553" w:rsidRPr="000475C4" w:rsidRDefault="00AA010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Fontaurie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66B7B6B8" w14:textId="72F6C83C" w:rsidR="00097553" w:rsidRPr="000475C4" w:rsidRDefault="00AA010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14:paraId="0CA1EE18" w14:textId="77777777" w:rsidR="00DF6DE6" w:rsidRDefault="00DF6DE6" w:rsidP="00097553">
      <w:pPr>
        <w:pStyle w:val="Commentaire"/>
        <w:rPr>
          <w:rFonts w:ascii="Arial" w:hAnsi="Arial"/>
          <w:i/>
          <w:u w:val="single"/>
        </w:rPr>
      </w:pPr>
    </w:p>
    <w:p w14:paraId="689A01DF" w14:textId="77777777" w:rsidR="00DF6DE6" w:rsidRDefault="00DF6DE6" w:rsidP="00097553">
      <w:pPr>
        <w:pStyle w:val="Commentaire"/>
        <w:rPr>
          <w:rFonts w:ascii="Arial" w:hAnsi="Arial"/>
          <w:i/>
          <w:u w:val="single"/>
        </w:rPr>
      </w:pPr>
    </w:p>
    <w:p w14:paraId="704DE53B" w14:textId="77777777" w:rsidR="00DF6DE6" w:rsidRDefault="00DF6DE6" w:rsidP="00097553">
      <w:pPr>
        <w:pStyle w:val="Commentaire"/>
        <w:rPr>
          <w:rFonts w:ascii="Arial" w:hAnsi="Arial"/>
          <w:i/>
          <w:u w:val="single"/>
        </w:rPr>
      </w:pPr>
    </w:p>
    <w:p w14:paraId="0F6AF459" w14:textId="7746C058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152CA32C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6C7C823C" w14:textId="783120E2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A01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010E">
        <w:rPr>
          <w:rFonts w:ascii="Arial" w:hAnsi="Arial"/>
          <w:bCs/>
        </w:rPr>
        <w:t>BARGAIN</w:t>
      </w:r>
      <w:r>
        <w:rPr>
          <w:rFonts w:ascii="Arial" w:hAnsi="Arial"/>
          <w:bCs/>
        </w:rPr>
        <w:t xml:space="preserve"> </w:t>
      </w:r>
      <w:r w:rsidR="00AA010E">
        <w:rPr>
          <w:rFonts w:ascii="Arial" w:hAnsi="Arial"/>
          <w:bCs/>
        </w:rPr>
        <w:t>Henri-Georges</w:t>
      </w:r>
    </w:p>
    <w:p w14:paraId="7F9D1AEC" w14:textId="77777777" w:rsidR="00097553" w:rsidRDefault="00097553" w:rsidP="00097553">
      <w:pPr>
        <w:pStyle w:val="Commentaire"/>
        <w:rPr>
          <w:rFonts w:ascii="Arial" w:hAnsi="Arial"/>
        </w:rPr>
      </w:pPr>
    </w:p>
    <w:p w14:paraId="491EDBED" w14:textId="6FDB7AEF" w:rsidR="00097553" w:rsidRDefault="00AA010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3FE7E73E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3E9F0EB0" w14:textId="3AC980D6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A010E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proofErr w:type="spellStart"/>
      <w:r w:rsidR="00AA010E">
        <w:rPr>
          <w:rFonts w:ascii="Arial" w:hAnsi="Arial"/>
          <w:bCs/>
        </w:rPr>
        <w:t>Fontaurie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A010E">
        <w:rPr>
          <w:rFonts w:ascii="Arial" w:hAnsi="Arial"/>
          <w:iCs/>
        </w:rPr>
        <w:t>522</w:t>
      </w:r>
      <w:r>
        <w:rPr>
          <w:rFonts w:ascii="Arial" w:hAnsi="Arial"/>
          <w:iCs/>
        </w:rPr>
        <w:t xml:space="preserve">, section </w:t>
      </w:r>
      <w:r w:rsidR="00AA010E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A010E">
        <w:rPr>
          <w:rFonts w:ascii="Arial" w:hAnsi="Arial"/>
        </w:rPr>
        <w:t>25/03/2021</w:t>
      </w:r>
      <w:r>
        <w:rPr>
          <w:rFonts w:ascii="Arial" w:hAnsi="Arial"/>
        </w:rPr>
        <w:t>, veuillez trouver ci-joint au présent courrier :</w:t>
      </w:r>
    </w:p>
    <w:p w14:paraId="7703559E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55F88CE0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3B415E98" w14:textId="0D9F4C40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A010E">
        <w:rPr>
          <w:rFonts w:ascii="Arial" w:hAnsi="Arial"/>
          <w:b/>
          <w:i/>
        </w:rPr>
        <w:t xml:space="preserve">Installation ne présentant pas de </w:t>
      </w:r>
      <w:proofErr w:type="spellStart"/>
      <w:r w:rsidR="00AA010E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55D6B24D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28831FF2" w14:textId="40FF2FAB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A010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496D56F0" w14:textId="77777777" w:rsidR="00146850" w:rsidRDefault="00146850" w:rsidP="00097553">
      <w:pPr>
        <w:pStyle w:val="Retraitcorpsdetexte"/>
      </w:pPr>
    </w:p>
    <w:p w14:paraId="02AD0EBB" w14:textId="77777777" w:rsidR="00146850" w:rsidRDefault="00146850" w:rsidP="00097553">
      <w:pPr>
        <w:pStyle w:val="Retraitcorpsdetexte"/>
      </w:pPr>
    </w:p>
    <w:p w14:paraId="441AD1BB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53ECDCCF" w14:textId="77777777" w:rsidR="00910802" w:rsidRDefault="00910802" w:rsidP="00097553">
      <w:pPr>
        <w:pStyle w:val="Retraitcorpsdetexte"/>
      </w:pPr>
    </w:p>
    <w:p w14:paraId="40DFD4EE" w14:textId="77777777" w:rsidR="00910802" w:rsidRDefault="00910802" w:rsidP="00097553">
      <w:pPr>
        <w:pStyle w:val="Retraitcorpsdetexte"/>
      </w:pPr>
    </w:p>
    <w:p w14:paraId="65F87F3B" w14:textId="77777777" w:rsidR="00097553" w:rsidRDefault="00097553" w:rsidP="00097553">
      <w:pPr>
        <w:pStyle w:val="Retraitcorpsdetexte"/>
      </w:pPr>
      <w:r>
        <w:t>Philippe GREFFIER</w:t>
      </w:r>
    </w:p>
    <w:p w14:paraId="0935F34C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6AEAE" w14:textId="77777777" w:rsidR="00AA43B5" w:rsidRDefault="00AA43B5">
      <w:r>
        <w:separator/>
      </w:r>
    </w:p>
  </w:endnote>
  <w:endnote w:type="continuationSeparator" w:id="0">
    <w:p w14:paraId="057ED7C8" w14:textId="77777777" w:rsidR="00AA43B5" w:rsidRDefault="00AA4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38F9A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1C603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0B6645E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1680F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CC4FD" w14:textId="77777777" w:rsidR="00AA43B5" w:rsidRDefault="00AA43B5">
      <w:r>
        <w:separator/>
      </w:r>
    </w:p>
  </w:footnote>
  <w:footnote w:type="continuationSeparator" w:id="0">
    <w:p w14:paraId="7D4F7EF7" w14:textId="77777777" w:rsidR="00AA43B5" w:rsidRDefault="00AA4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BF4B6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BCD74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74547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3B5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AA010E"/>
    <w:rsid w:val="00AA43B5"/>
    <w:rsid w:val="00B32E17"/>
    <w:rsid w:val="00C46058"/>
    <w:rsid w:val="00C472A9"/>
    <w:rsid w:val="00D24501"/>
    <w:rsid w:val="00D34837"/>
    <w:rsid w:val="00DF6DE6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C90A4E"/>
  <w15:chartTrackingRefBased/>
  <w15:docId w15:val="{6ED89FFC-2F11-4BCA-84F7-62439D2E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2021-03-25T13:13:00Z</cp:lastPrinted>
  <dcterms:created xsi:type="dcterms:W3CDTF">2021-03-25T13:13:00Z</dcterms:created>
  <dcterms:modified xsi:type="dcterms:W3CDTF">2021-03-25T13:14:00Z</dcterms:modified>
</cp:coreProperties>
</file>