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C199C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33BF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CHAUBET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Marc</w:t>
            </w:r>
          </w:p>
          <w:p w:rsidR="00D84DE5" w:rsidRDefault="00F33BF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Ginelle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33BFD" w:rsidP="00F33BF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11491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 CEDEX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33B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CHAUBET</w:t>
      </w: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Marc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33BF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33B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CHAUBET</w:t>
      </w: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33BFD">
        <w:rPr>
          <w:rFonts w:ascii="Arial" w:hAnsi="Arial"/>
        </w:rPr>
        <w:t>CASTELNAUDARY CEDEX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33BF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CHAUBET</w:t>
      </w: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33B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Ginelle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11491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 CEDEX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199C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CHAUBET</w:t>
      </w:r>
      <w:r>
        <w:rPr>
          <w:rFonts w:ascii="Arial" w:hAnsi="Arial"/>
          <w:bCs/>
        </w:rPr>
        <w:t xml:space="preserve"> </w:t>
      </w:r>
      <w:r w:rsidR="00F33BFD">
        <w:rPr>
          <w:rFonts w:ascii="Arial" w:hAnsi="Arial"/>
          <w:bCs/>
        </w:rPr>
        <w:t>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33B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Ginelle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11491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 CEDEX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199C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99C" w:rsidRDefault="005C199C">
      <w:r>
        <w:separator/>
      </w:r>
    </w:p>
  </w:endnote>
  <w:endnote w:type="continuationSeparator" w:id="0">
    <w:p w:rsidR="005C199C" w:rsidRDefault="005C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99C" w:rsidRDefault="005C199C">
      <w:r>
        <w:separator/>
      </w:r>
    </w:p>
  </w:footnote>
  <w:footnote w:type="continuationSeparator" w:id="0">
    <w:p w:rsidR="005C199C" w:rsidRDefault="005C1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99C"/>
    <w:rsid w:val="00170917"/>
    <w:rsid w:val="00252476"/>
    <w:rsid w:val="002D7FB2"/>
    <w:rsid w:val="00305A9D"/>
    <w:rsid w:val="00385AFF"/>
    <w:rsid w:val="003D1660"/>
    <w:rsid w:val="003F7D70"/>
    <w:rsid w:val="005C199C"/>
    <w:rsid w:val="00617FBF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D84DE5"/>
    <w:rsid w:val="00DD635A"/>
    <w:rsid w:val="00F3293D"/>
    <w:rsid w:val="00F33BF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2804D-74E8-44CD-8210-3F389796F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667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2016-03-29T13:49:00Z</dcterms:created>
  <dcterms:modified xsi:type="dcterms:W3CDTF">2016-03-29T13:49:00Z</dcterms:modified>
</cp:coreProperties>
</file>