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506BE">
              <w:rPr>
                <w:rFonts w:ascii="Arial" w:hAnsi="Arial"/>
                <w:noProof/>
              </w:rPr>
              <w:t>lundi 26 juin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47CF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FABRO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D84DE5" w:rsidRDefault="00A47CF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Carabule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47CF7" w:rsidP="00A47CF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47C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FABRO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47CF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47C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FABRO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7CF7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7CF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1506BE" w:rsidRDefault="001506BE" w:rsidP="00D84DE5">
      <w:pPr>
        <w:ind w:left="5670"/>
        <w:rPr>
          <w:rFonts w:cs="Arial"/>
          <w:bCs/>
        </w:rPr>
      </w:pPr>
    </w:p>
    <w:p w:rsidR="001506BE" w:rsidRDefault="001506BE" w:rsidP="00D84DE5">
      <w:pPr>
        <w:ind w:left="5670"/>
        <w:rPr>
          <w:rFonts w:cs="Arial"/>
          <w:bCs/>
        </w:rPr>
      </w:pPr>
    </w:p>
    <w:p w:rsidR="001506BE" w:rsidRDefault="001506BE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1506BE" w:rsidRDefault="001506BE" w:rsidP="00D84DE5"/>
    <w:p w:rsidR="001506BE" w:rsidRDefault="001506BE" w:rsidP="00D84DE5"/>
    <w:p w:rsidR="001506BE" w:rsidRDefault="001506BE" w:rsidP="00D84DE5"/>
    <w:p w:rsidR="001506BE" w:rsidRDefault="001506BE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FABRO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47CF7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Carabule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506BE">
              <w:rPr>
                <w:rFonts w:cs="Arial"/>
                <w:bCs/>
                <w:noProof/>
              </w:rPr>
              <w:t>lundi 26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1506BE" w:rsidRDefault="001506BE" w:rsidP="006B5B1A">
            <w:pPr>
              <w:jc w:val="center"/>
              <w:rPr>
                <w:rFonts w:cs="Arial"/>
                <w:bCs/>
              </w:rPr>
            </w:pPr>
          </w:p>
          <w:p w:rsidR="001506BE" w:rsidRDefault="001506BE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FABRO</w:t>
      </w:r>
      <w:r>
        <w:rPr>
          <w:rFonts w:ascii="Arial" w:hAnsi="Arial"/>
          <w:bCs/>
        </w:rPr>
        <w:t xml:space="preserve"> </w:t>
      </w:r>
      <w:r w:rsidR="00A47CF7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47CF7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Carabule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506BE">
              <w:rPr>
                <w:rFonts w:cs="Arial"/>
                <w:bCs/>
                <w:noProof/>
              </w:rPr>
              <w:t>lundi 26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1506BE" w:rsidRDefault="001506BE" w:rsidP="006B5B1A">
            <w:pPr>
              <w:jc w:val="center"/>
              <w:rPr>
                <w:rFonts w:cs="Arial"/>
                <w:bCs/>
              </w:rPr>
            </w:pPr>
          </w:p>
          <w:p w:rsidR="001506BE" w:rsidRDefault="001506BE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EBA" w:rsidRDefault="00CC2EBA">
      <w:r>
        <w:separator/>
      </w:r>
    </w:p>
  </w:endnote>
  <w:endnote w:type="continuationSeparator" w:id="0">
    <w:p w:rsidR="00CC2EBA" w:rsidRDefault="00CC2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EBA" w:rsidRDefault="00CC2EBA">
      <w:r>
        <w:separator/>
      </w:r>
    </w:p>
  </w:footnote>
  <w:footnote w:type="continuationSeparator" w:id="0">
    <w:p w:rsidR="00CC2EBA" w:rsidRDefault="00CC2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EBA"/>
    <w:rsid w:val="001506B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82E5E"/>
    <w:rsid w:val="006B5B1A"/>
    <w:rsid w:val="006F52A1"/>
    <w:rsid w:val="00A061A6"/>
    <w:rsid w:val="00A20E21"/>
    <w:rsid w:val="00A47CF7"/>
    <w:rsid w:val="00A878A4"/>
    <w:rsid w:val="00B17184"/>
    <w:rsid w:val="00B312DA"/>
    <w:rsid w:val="00B36DCC"/>
    <w:rsid w:val="00BC596D"/>
    <w:rsid w:val="00CC2EBA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024484-31D6-4A25-8175-C342F3DA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506B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0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90195-94C8-425C-BF56-AC33206E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8</TotalTime>
  <Pages>3</Pages>
  <Words>640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2017-06-26T08:18:00Z</cp:lastPrinted>
  <dcterms:created xsi:type="dcterms:W3CDTF">2017-06-26T08:17:00Z</dcterms:created>
  <dcterms:modified xsi:type="dcterms:W3CDTF">2017-06-26T08:27:00Z</dcterms:modified>
</cp:coreProperties>
</file>