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26434">
              <w:rPr>
                <w:noProof/>
              </w:rPr>
              <w:t>mercredi 6 mai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E0D39" w:rsidP="00A21DBE">
            <w:pPr>
              <w:spacing w:before="120"/>
              <w:ind w:left="2198"/>
              <w:jc w:val="left"/>
              <w:rPr>
                <w:bCs/>
              </w:rPr>
            </w:pPr>
            <w:r>
              <w:rPr>
                <w:bCs/>
              </w:rPr>
              <w:t>Monsieur et Madame</w:t>
            </w:r>
            <w:r w:rsidR="00A21DBE" w:rsidRPr="00A21DBE">
              <w:rPr>
                <w:bCs/>
              </w:rPr>
              <w:t xml:space="preserve"> </w:t>
            </w:r>
            <w:r>
              <w:rPr>
                <w:bCs/>
              </w:rPr>
              <w:t>GALACHE</w:t>
            </w:r>
            <w:r w:rsidR="00A21DBE" w:rsidRPr="00A21DBE">
              <w:rPr>
                <w:bCs/>
              </w:rPr>
              <w:t xml:space="preserve"> </w:t>
            </w:r>
            <w:r>
              <w:rPr>
                <w:bCs/>
              </w:rPr>
              <w:t>Robert et Denise</w:t>
            </w:r>
          </w:p>
          <w:p w:rsidR="00A21DBE" w:rsidRPr="00A21DBE" w:rsidRDefault="003E0D39" w:rsidP="00A21DBE">
            <w:pPr>
              <w:spacing w:before="120"/>
              <w:ind w:left="2198"/>
              <w:jc w:val="left"/>
            </w:pPr>
            <w:r>
              <w:t>Ferme "Le Valès"</w:t>
            </w:r>
            <w:r w:rsidR="00A21DBE" w:rsidRPr="00A21DBE">
              <w:t xml:space="preserve"> </w:t>
            </w:r>
          </w:p>
          <w:p w:rsidR="00A21DBE" w:rsidRPr="00A21DBE" w:rsidRDefault="003E0D39" w:rsidP="003E0D39">
            <w:pPr>
              <w:spacing w:before="120"/>
              <w:ind w:left="2198"/>
              <w:jc w:val="left"/>
            </w:pPr>
            <w:r>
              <w:t>11320</w:t>
            </w:r>
            <w:r w:rsidR="00A21DBE" w:rsidRPr="00A21DBE">
              <w:t xml:space="preserve"> </w:t>
            </w:r>
            <w:r>
              <w:t>MONTMAUR</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E0D39">
        <w:rPr>
          <w:bCs/>
        </w:rPr>
        <w:t>Monsieur et Madame</w:t>
      </w:r>
      <w:r w:rsidRPr="00A21DBE">
        <w:rPr>
          <w:bCs/>
        </w:rPr>
        <w:t xml:space="preserve"> </w:t>
      </w:r>
      <w:r w:rsidR="003E0D39">
        <w:rPr>
          <w:bCs/>
        </w:rPr>
        <w:t>GALACHE</w:t>
      </w:r>
      <w:r w:rsidRPr="00A21DBE">
        <w:rPr>
          <w:bCs/>
        </w:rPr>
        <w:t xml:space="preserve"> </w:t>
      </w:r>
      <w:r w:rsidR="003E0D39">
        <w:rPr>
          <w:bCs/>
        </w:rPr>
        <w:t>Robert et Denise</w:t>
      </w:r>
    </w:p>
    <w:p w:rsidR="00A21DBE" w:rsidRPr="00A21DBE" w:rsidRDefault="00A21DBE" w:rsidP="00A21DBE">
      <w:pPr>
        <w:spacing w:before="120"/>
      </w:pPr>
    </w:p>
    <w:p w:rsidR="00A21DBE" w:rsidRPr="00A21DBE" w:rsidRDefault="003E0D39"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E0D39">
        <w:t>CASTELNAUDARY</w:t>
      </w:r>
      <w:r w:rsidRPr="00A21DBE">
        <w:t xml:space="preserve">, </w:t>
      </w:r>
      <w:r w:rsidR="003E0D39">
        <w:rPr>
          <w:bCs/>
        </w:rPr>
        <w:t>Le Breil - Route de Revel</w:t>
      </w:r>
      <w:r w:rsidRPr="00A21DBE">
        <w:t xml:space="preserve">,  sur la parcelle </w:t>
      </w:r>
      <w:r w:rsidRPr="00A21DBE">
        <w:rPr>
          <w:iCs/>
        </w:rPr>
        <w:t>n°, section,</w:t>
      </w:r>
      <w:r w:rsidRPr="00A21DBE">
        <w:t xml:space="preserve"> réalisée par le SPANC de la Communauté de Communes en date du </w:t>
      </w:r>
      <w:r w:rsidR="003E0D39">
        <w:t>10/03/2015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E0D39">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434" w:rsidRDefault="00E26434">
      <w:r>
        <w:separator/>
      </w:r>
    </w:p>
  </w:endnote>
  <w:endnote w:type="continuationSeparator" w:id="0">
    <w:p w:rsidR="00E26434" w:rsidRDefault="00E26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434" w:rsidRDefault="00E26434">
      <w:r>
        <w:separator/>
      </w:r>
    </w:p>
  </w:footnote>
  <w:footnote w:type="continuationSeparator" w:id="0">
    <w:p w:rsidR="00E26434" w:rsidRDefault="00E264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6434"/>
    <w:rsid w:val="00055979"/>
    <w:rsid w:val="000A277E"/>
    <w:rsid w:val="00323107"/>
    <w:rsid w:val="003E0D39"/>
    <w:rsid w:val="00656B72"/>
    <w:rsid w:val="006672FE"/>
    <w:rsid w:val="008D6AFE"/>
    <w:rsid w:val="009834F6"/>
    <w:rsid w:val="00A21DBE"/>
    <w:rsid w:val="00AD25A1"/>
    <w:rsid w:val="00D76274"/>
    <w:rsid w:val="00E2643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264</Words>
  <Characters>1457</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2015-05-06T12:28:00Z</dcterms:created>
  <dcterms:modified xsi:type="dcterms:W3CDTF">2015-05-06T12:28:00Z</dcterms:modified>
</cp:coreProperties>
</file>