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14:paraId="15B15303" w14:textId="77777777" w:rsidTr="00A21DBE">
        <w:trPr>
          <w:cantSplit/>
          <w:trHeight w:val="2752"/>
        </w:trPr>
        <w:tc>
          <w:tcPr>
            <w:tcW w:w="3402" w:type="dxa"/>
            <w:hideMark/>
          </w:tcPr>
          <w:p w14:paraId="1B8D3261" w14:textId="77777777"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0A6065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7DF4BEF5" w14:textId="77777777" w:rsidR="00153194" w:rsidRDefault="00153194" w:rsidP="00A21DBE">
            <w:pPr>
              <w:spacing w:before="120"/>
              <w:ind w:left="2198"/>
              <w:jc w:val="left"/>
            </w:pPr>
          </w:p>
          <w:p w14:paraId="3691F6FF" w14:textId="77777777" w:rsidR="00153194" w:rsidRDefault="00153194" w:rsidP="00A21DBE">
            <w:pPr>
              <w:spacing w:before="120"/>
              <w:ind w:left="2198"/>
              <w:jc w:val="left"/>
            </w:pPr>
          </w:p>
          <w:p w14:paraId="355B3A78" w14:textId="77777777" w:rsidR="00153194" w:rsidRDefault="00153194" w:rsidP="00A21DBE">
            <w:pPr>
              <w:spacing w:before="120"/>
              <w:ind w:left="2198"/>
              <w:jc w:val="left"/>
            </w:pPr>
          </w:p>
          <w:p w14:paraId="12D26FDC" w14:textId="10335297"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153194">
              <w:rPr>
                <w:noProof/>
              </w:rPr>
              <w:t>mercredi 19 mai 2021</w:t>
            </w:r>
            <w:r w:rsidRPr="00A21DBE">
              <w:fldChar w:fldCharType="end"/>
            </w:r>
          </w:p>
          <w:p w14:paraId="2E19FC60" w14:textId="77777777"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02E64144" w14:textId="77777777" w:rsidR="00153194" w:rsidRDefault="00153194" w:rsidP="00A21DBE">
            <w:pPr>
              <w:spacing w:before="120"/>
              <w:ind w:left="2198"/>
              <w:jc w:val="left"/>
              <w:rPr>
                <w:bCs/>
              </w:rPr>
            </w:pPr>
            <w:r w:rsidRPr="00153194">
              <w:rPr>
                <w:bCs/>
              </w:rPr>
              <w:t>SIBRAGENCE</w:t>
            </w:r>
            <w:r w:rsidRPr="00153194">
              <w:rPr>
                <w:bCs/>
              </w:rPr>
              <w:t xml:space="preserve"> </w:t>
            </w:r>
          </w:p>
          <w:p w14:paraId="35F3C438" w14:textId="3918AE5F" w:rsidR="00A21DBE" w:rsidRPr="00A21DBE" w:rsidRDefault="000F7A88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MANZATO Jean</w:t>
            </w:r>
            <w:r w:rsidR="00A21DBE" w:rsidRPr="00A21DBE">
              <w:rPr>
                <w:bCs/>
              </w:rPr>
              <w:t xml:space="preserve"> </w:t>
            </w:r>
          </w:p>
          <w:p w14:paraId="63BB6DE9" w14:textId="77777777" w:rsidR="00A21DBE" w:rsidRPr="00A21DBE" w:rsidRDefault="000F7A88" w:rsidP="00A21DBE">
            <w:pPr>
              <w:spacing w:before="120"/>
              <w:ind w:left="2198"/>
              <w:jc w:val="left"/>
            </w:pPr>
            <w:r>
              <w:t>66</w:t>
            </w:r>
            <w:r w:rsidR="00A21DBE" w:rsidRPr="00A21DBE">
              <w:t xml:space="preserve"> </w:t>
            </w:r>
            <w:r>
              <w:t>Rue de Dunkerque</w:t>
            </w:r>
            <w:r w:rsidR="00A21DBE" w:rsidRPr="00A21DBE">
              <w:t xml:space="preserve"> </w:t>
            </w:r>
          </w:p>
          <w:p w14:paraId="28746E1F" w14:textId="77777777" w:rsidR="00A21DBE" w:rsidRPr="00A21DBE" w:rsidRDefault="000F7A88" w:rsidP="00A21DBE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14:paraId="1B75B9BA" w14:textId="77777777" w:rsidR="00153194" w:rsidRDefault="00153194" w:rsidP="00A21DBE">
      <w:pPr>
        <w:spacing w:before="120"/>
        <w:rPr>
          <w:i/>
          <w:u w:val="single"/>
        </w:rPr>
      </w:pPr>
    </w:p>
    <w:p w14:paraId="7DC6CFDB" w14:textId="77777777" w:rsidR="00153194" w:rsidRDefault="00153194" w:rsidP="00A21DBE">
      <w:pPr>
        <w:spacing w:before="120"/>
        <w:rPr>
          <w:i/>
          <w:u w:val="single"/>
        </w:rPr>
      </w:pPr>
    </w:p>
    <w:p w14:paraId="41A0B480" w14:textId="77777777" w:rsidR="00153194" w:rsidRDefault="00153194" w:rsidP="00A21DBE">
      <w:pPr>
        <w:spacing w:before="120"/>
        <w:rPr>
          <w:i/>
          <w:u w:val="single"/>
        </w:rPr>
      </w:pPr>
    </w:p>
    <w:p w14:paraId="4ECA52F6" w14:textId="4F210A9B"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14:paraId="42DD7C09" w14:textId="77777777"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14:paraId="45EC48D9" w14:textId="77777777"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0F7A88">
        <w:rPr>
          <w:bCs/>
        </w:rPr>
        <w:t>Monsieur</w:t>
      </w:r>
      <w:r w:rsidRPr="00A21DBE">
        <w:rPr>
          <w:bCs/>
        </w:rPr>
        <w:t xml:space="preserve"> </w:t>
      </w:r>
      <w:r w:rsidR="000F7A88">
        <w:rPr>
          <w:bCs/>
        </w:rPr>
        <w:t>MANZATO Jean</w:t>
      </w:r>
      <w:r w:rsidRPr="00A21DBE">
        <w:rPr>
          <w:bCs/>
        </w:rPr>
        <w:t xml:space="preserve"> </w:t>
      </w:r>
      <w:r w:rsidR="000F7A88">
        <w:rPr>
          <w:bCs/>
        </w:rPr>
        <w:t>SIBRAGENCE</w:t>
      </w:r>
    </w:p>
    <w:p w14:paraId="14B39609" w14:textId="77777777" w:rsidR="00A21DBE" w:rsidRPr="00A21DBE" w:rsidRDefault="00A21DBE" w:rsidP="00A21DBE">
      <w:pPr>
        <w:spacing w:before="120"/>
      </w:pPr>
    </w:p>
    <w:p w14:paraId="488F8BA5" w14:textId="789B1A55" w:rsidR="00A21DBE" w:rsidRPr="00A21DBE" w:rsidRDefault="000F7A88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14:paraId="45ED1182" w14:textId="77777777" w:rsidR="00A21DBE" w:rsidRPr="00A21DBE" w:rsidRDefault="00A21DBE" w:rsidP="00A21DBE">
      <w:pPr>
        <w:spacing w:before="120"/>
        <w:ind w:firstLine="709"/>
      </w:pPr>
    </w:p>
    <w:p w14:paraId="32C57687" w14:textId="391158D3"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0F7A88">
        <w:t>SOUPEX</w:t>
      </w:r>
      <w:r w:rsidRPr="00A21DBE">
        <w:t xml:space="preserve">, </w:t>
      </w:r>
      <w:r w:rsidR="000F7A88">
        <w:rPr>
          <w:bCs/>
        </w:rPr>
        <w:t xml:space="preserve">La </w:t>
      </w:r>
      <w:proofErr w:type="gramStart"/>
      <w:r w:rsidR="000F7A88">
        <w:rPr>
          <w:bCs/>
        </w:rPr>
        <w:t>Bartole</w:t>
      </w:r>
      <w:r w:rsidRPr="00A21DBE">
        <w:t>,  sur</w:t>
      </w:r>
      <w:proofErr w:type="gramEnd"/>
      <w:r w:rsidRPr="00A21DBE">
        <w:t xml:space="preserve"> la parcelle </w:t>
      </w:r>
      <w:r w:rsidRPr="00A21DBE">
        <w:rPr>
          <w:iCs/>
        </w:rPr>
        <w:t>n°</w:t>
      </w:r>
      <w:r w:rsidR="000F7A88">
        <w:rPr>
          <w:iCs/>
        </w:rPr>
        <w:t>22</w:t>
      </w:r>
      <w:r w:rsidRPr="00A21DBE">
        <w:rPr>
          <w:iCs/>
        </w:rPr>
        <w:t xml:space="preserve">, section </w:t>
      </w:r>
      <w:r w:rsidR="000F7A88">
        <w:rPr>
          <w:iCs/>
        </w:rPr>
        <w:t>ZB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0F7A88">
        <w:t>19/05/2021</w:t>
      </w:r>
      <w:r w:rsidRPr="00A21DBE">
        <w:t>, veuillez trouver ci-joint au présent courrier :</w:t>
      </w:r>
    </w:p>
    <w:p w14:paraId="5C60EBC3" w14:textId="77777777"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14:paraId="0D418610" w14:textId="77777777"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14:paraId="25C0CEB5" w14:textId="77777777"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</w:t>
      </w:r>
      <w:proofErr w:type="gramStart"/>
      <w:r w:rsidRPr="00A21DBE">
        <w:rPr>
          <w:i/>
        </w:rPr>
        <w:t xml:space="preserve">classée  </w:t>
      </w:r>
      <w:r w:rsidRPr="00A21DBE">
        <w:rPr>
          <w:b/>
          <w:i/>
        </w:rPr>
        <w:t>Non</w:t>
      </w:r>
      <w:proofErr w:type="gramEnd"/>
      <w:r w:rsidRPr="00A21DBE">
        <w:rPr>
          <w:b/>
          <w:i/>
        </w:rPr>
        <w:t xml:space="preserve"> Conforme.</w:t>
      </w:r>
    </w:p>
    <w:p w14:paraId="70C6C6C0" w14:textId="77777777"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14:paraId="14C39B27" w14:textId="578DF060"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0F7A88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14:paraId="2F23F41F" w14:textId="77777777" w:rsidR="00A21DBE" w:rsidRPr="00A21DBE" w:rsidRDefault="00A21DBE" w:rsidP="00A21DBE">
      <w:pPr>
        <w:spacing w:before="240"/>
        <w:ind w:left="709"/>
      </w:pPr>
    </w:p>
    <w:p w14:paraId="115911A5" w14:textId="77777777" w:rsidR="00A21DBE" w:rsidRPr="00A21DBE" w:rsidRDefault="00A21DBE" w:rsidP="00A21DBE">
      <w:pPr>
        <w:ind w:left="5670"/>
        <w:rPr>
          <w:rFonts w:cs="Arial"/>
          <w:bCs/>
        </w:rPr>
      </w:pPr>
    </w:p>
    <w:p w14:paraId="2106AC41" w14:textId="77777777"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14:paraId="180AEDC4" w14:textId="77777777"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14:paraId="76503BDC" w14:textId="77777777"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14:paraId="7F1567F2" w14:textId="77777777"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14:paraId="7341A705" w14:textId="77777777"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14:paraId="38B1719D" w14:textId="77777777"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F9113" w14:textId="77777777" w:rsidR="00D01BC5" w:rsidRDefault="00D01BC5">
      <w:r>
        <w:separator/>
      </w:r>
    </w:p>
  </w:endnote>
  <w:endnote w:type="continuationSeparator" w:id="0">
    <w:p w14:paraId="1D790DF5" w14:textId="77777777" w:rsidR="00D01BC5" w:rsidRDefault="00D01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D55025" w14:textId="77777777"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D159E2" w14:textId="77777777"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1E721EED" w14:textId="77777777" w:rsidR="00AD25A1" w:rsidRDefault="00AD25A1" w:rsidP="00AD25A1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1B192C43" w14:textId="77777777"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07D09" w14:textId="77777777"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E1366F" w14:textId="77777777" w:rsidR="00D01BC5" w:rsidRDefault="00D01BC5">
      <w:r>
        <w:separator/>
      </w:r>
    </w:p>
  </w:footnote>
  <w:footnote w:type="continuationSeparator" w:id="0">
    <w:p w14:paraId="10618BC6" w14:textId="77777777" w:rsidR="00D01BC5" w:rsidRDefault="00D01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DE9E9" w14:textId="77777777"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49A17" w14:textId="77777777"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85EDE" w14:textId="77777777"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D01BC5"/>
    <w:rsid w:val="00055979"/>
    <w:rsid w:val="000A277E"/>
    <w:rsid w:val="000F7A88"/>
    <w:rsid w:val="00153194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D01BC5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05563F"/>
  <w15:chartTrackingRefBased/>
  <w15:docId w15:val="{96079BC2-7A86-4665-87BE-27482A1A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3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2021-05-19T11:48:00Z</cp:lastPrinted>
  <dcterms:created xsi:type="dcterms:W3CDTF">2021-05-19T11:47:00Z</dcterms:created>
  <dcterms:modified xsi:type="dcterms:W3CDTF">2021-05-19T11:51:00Z</dcterms:modified>
</cp:coreProperties>
</file>