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4A7384">
              <w:rPr>
                <w:rFonts w:ascii="Arial" w:hAnsi="Arial"/>
                <w:noProof/>
              </w:rPr>
              <w:t>lundi 30 avril 2018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F61F93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NOGUERO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Mathieu</w:t>
            </w:r>
          </w:p>
          <w:p w:rsidR="00D84DE5" w:rsidRDefault="00F61F93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Le Cun 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F61F93" w:rsidP="00F61F93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PAULET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252476">
        <w:rPr>
          <w:rFonts w:ascii="Arial" w:hAnsi="Arial"/>
          <w:i/>
        </w:rPr>
        <w:t>Cédric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F61F9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61F93">
        <w:rPr>
          <w:rFonts w:ascii="Arial" w:hAnsi="Arial"/>
          <w:bCs/>
        </w:rPr>
        <w:t>NOGUERO</w:t>
      </w:r>
      <w:r>
        <w:rPr>
          <w:rFonts w:ascii="Arial" w:hAnsi="Arial"/>
          <w:bCs/>
        </w:rPr>
        <w:t xml:space="preserve"> </w:t>
      </w:r>
      <w:r w:rsidR="00F61F93">
        <w:rPr>
          <w:rFonts w:ascii="Arial" w:hAnsi="Arial"/>
          <w:bCs/>
        </w:rPr>
        <w:t>Mathieu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F61F93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F61F9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61F93">
        <w:rPr>
          <w:rFonts w:ascii="Arial" w:hAnsi="Arial"/>
          <w:bCs/>
        </w:rPr>
        <w:t>NOGUERO</w:t>
      </w:r>
      <w:r>
        <w:rPr>
          <w:rFonts w:ascii="Arial" w:hAnsi="Arial"/>
          <w:bCs/>
        </w:rPr>
        <w:t xml:space="preserve"> </w:t>
      </w:r>
      <w:r w:rsidR="00F61F93">
        <w:rPr>
          <w:rFonts w:ascii="Arial" w:hAnsi="Arial"/>
          <w:bCs/>
        </w:rPr>
        <w:t>Mathieu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F61F93">
        <w:rPr>
          <w:rFonts w:ascii="Arial" w:hAnsi="Arial"/>
        </w:rPr>
        <w:t>SAINT PAULET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 xml:space="preserve">n°, section 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61F93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F61F9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61F93">
        <w:rPr>
          <w:rFonts w:ascii="Arial" w:hAnsi="Arial"/>
          <w:bCs/>
        </w:rPr>
        <w:t>NOGUERO</w:t>
      </w:r>
      <w:r>
        <w:rPr>
          <w:rFonts w:ascii="Arial" w:hAnsi="Arial"/>
          <w:bCs/>
        </w:rPr>
        <w:t xml:space="preserve"> </w:t>
      </w:r>
      <w:r w:rsidR="00F61F93">
        <w:rPr>
          <w:rFonts w:ascii="Arial" w:hAnsi="Arial"/>
          <w:bCs/>
        </w:rPr>
        <w:t>Mathieu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F61F93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Cun 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A7384">
              <w:rPr>
                <w:rFonts w:cs="Arial"/>
                <w:bCs/>
                <w:noProof/>
              </w:rPr>
              <w:t>lundi 30 avril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F61F9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61F93">
        <w:rPr>
          <w:rFonts w:ascii="Arial" w:hAnsi="Arial"/>
          <w:bCs/>
        </w:rPr>
        <w:t>NOGUERO</w:t>
      </w:r>
      <w:r>
        <w:rPr>
          <w:rFonts w:ascii="Arial" w:hAnsi="Arial"/>
          <w:bCs/>
        </w:rPr>
        <w:t xml:space="preserve"> </w:t>
      </w:r>
      <w:r w:rsidR="00F61F93">
        <w:rPr>
          <w:rFonts w:ascii="Arial" w:hAnsi="Arial"/>
          <w:bCs/>
        </w:rPr>
        <w:t>Mathieu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F61F93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Cun 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A7384">
              <w:rPr>
                <w:rFonts w:cs="Arial"/>
                <w:bCs/>
                <w:noProof/>
              </w:rPr>
              <w:t>lundi 30 avril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7384" w:rsidRDefault="004A7384">
      <w:r>
        <w:separator/>
      </w:r>
    </w:p>
  </w:endnote>
  <w:endnote w:type="continuationSeparator" w:id="0">
    <w:p w:rsidR="004A7384" w:rsidRDefault="004A73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7384" w:rsidRDefault="004A7384">
      <w:r>
        <w:separator/>
      </w:r>
    </w:p>
  </w:footnote>
  <w:footnote w:type="continuationSeparator" w:id="0">
    <w:p w:rsidR="004A7384" w:rsidRDefault="004A73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7384"/>
    <w:rsid w:val="00170917"/>
    <w:rsid w:val="00252476"/>
    <w:rsid w:val="00296C3E"/>
    <w:rsid w:val="002D7FB2"/>
    <w:rsid w:val="00305A9D"/>
    <w:rsid w:val="00385AFF"/>
    <w:rsid w:val="003D1660"/>
    <w:rsid w:val="003E5641"/>
    <w:rsid w:val="003F7D70"/>
    <w:rsid w:val="004A7384"/>
    <w:rsid w:val="005A2328"/>
    <w:rsid w:val="005F0F78"/>
    <w:rsid w:val="00633EE3"/>
    <w:rsid w:val="006512EA"/>
    <w:rsid w:val="00661E52"/>
    <w:rsid w:val="006B5B1A"/>
    <w:rsid w:val="006F52A1"/>
    <w:rsid w:val="00A061A6"/>
    <w:rsid w:val="00A20E21"/>
    <w:rsid w:val="00A878A4"/>
    <w:rsid w:val="00B17184"/>
    <w:rsid w:val="00B312DA"/>
    <w:rsid w:val="00B36DCC"/>
    <w:rsid w:val="00BC596D"/>
    <w:rsid w:val="00D12572"/>
    <w:rsid w:val="00D350A6"/>
    <w:rsid w:val="00D84DE5"/>
    <w:rsid w:val="00DD635A"/>
    <w:rsid w:val="00E85B3F"/>
    <w:rsid w:val="00F3293D"/>
    <w:rsid w:val="00F61F93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1CEA261-15F6-4B53-B707-621D584EC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AA3C47-8EBC-4429-9F81-601C255B9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636</Words>
  <Characters>3499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2018-04-30T09:33:00Z</dcterms:created>
  <dcterms:modified xsi:type="dcterms:W3CDTF">2018-04-30T09:33:00Z</dcterms:modified>
</cp:coreProperties>
</file>