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098A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6438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NOGUERO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15688F" w:rsidRDefault="00E6438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Cun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6438E" w:rsidP="00E6438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643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438E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E6438E"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6438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643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438E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E6438E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6438E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438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43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NOGUERO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643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098A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43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NOGUERO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643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098A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98A" w:rsidRDefault="0084098A">
      <w:r>
        <w:separator/>
      </w:r>
    </w:p>
  </w:endnote>
  <w:endnote w:type="continuationSeparator" w:id="0">
    <w:p w:rsidR="0084098A" w:rsidRDefault="0084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98A" w:rsidRDefault="0084098A">
      <w:r>
        <w:separator/>
      </w:r>
    </w:p>
  </w:footnote>
  <w:footnote w:type="continuationSeparator" w:id="0">
    <w:p w:rsidR="0084098A" w:rsidRDefault="00840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98A"/>
    <w:rsid w:val="000325F5"/>
    <w:rsid w:val="0015688F"/>
    <w:rsid w:val="00243875"/>
    <w:rsid w:val="00280E8D"/>
    <w:rsid w:val="00330661"/>
    <w:rsid w:val="00336732"/>
    <w:rsid w:val="005A0FA8"/>
    <w:rsid w:val="0084098A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  <w:rsid w:val="00E6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F7F06-9D47-4D1C-9C0F-6B7A0EBC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818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2016-04-05T08:23:00Z</dcterms:created>
  <dcterms:modified xsi:type="dcterms:W3CDTF">2016-04-05T08:23:00Z</dcterms:modified>
</cp:coreProperties>
</file>