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25CF83AC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2B44A135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DF28CC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  <w:p w14:paraId="02E94998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4AB90FCE" w14:textId="77777777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43E90">
              <w:rPr>
                <w:rFonts w:ascii="Arial" w:hAnsi="Arial"/>
                <w:noProof/>
              </w:rPr>
              <w:t>lundi 13 décembre 2021</w:t>
            </w:r>
            <w:r>
              <w:rPr>
                <w:rFonts w:ascii="Arial" w:hAnsi="Arial"/>
              </w:rPr>
              <w:fldChar w:fldCharType="end"/>
            </w:r>
          </w:p>
          <w:p w14:paraId="38A02589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2CCBF20" w14:textId="77777777" w:rsidR="00D84DE5" w:rsidRDefault="00333DE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HAMILTON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</w:t>
            </w:r>
          </w:p>
          <w:p w14:paraId="33CD1DF8" w14:textId="77777777" w:rsidR="00D84DE5" w:rsidRDefault="00333DE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Gentesta</w:t>
            </w:r>
            <w:r w:rsidR="00D84DE5">
              <w:rPr>
                <w:rFonts w:ascii="Arial" w:hAnsi="Arial"/>
              </w:rPr>
              <w:t xml:space="preserve"> </w:t>
            </w:r>
          </w:p>
          <w:p w14:paraId="5F0389EF" w14:textId="77777777" w:rsidR="00D84DE5" w:rsidRDefault="00333DE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MAYREVILLE</w:t>
            </w:r>
          </w:p>
        </w:tc>
      </w:tr>
    </w:tbl>
    <w:p w14:paraId="24FB1BE7" w14:textId="77777777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506A2C28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142CE010" w14:textId="77777777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33DE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33DEB">
        <w:rPr>
          <w:rFonts w:ascii="Arial" w:hAnsi="Arial"/>
          <w:bCs/>
        </w:rPr>
        <w:t>HAMILTON</w:t>
      </w:r>
      <w:r>
        <w:rPr>
          <w:rFonts w:ascii="Arial" w:hAnsi="Arial"/>
          <w:bCs/>
        </w:rPr>
        <w:t xml:space="preserve"> </w:t>
      </w:r>
      <w:r w:rsidR="00333DEB">
        <w:rPr>
          <w:rFonts w:ascii="Arial" w:hAnsi="Arial"/>
          <w:bCs/>
        </w:rPr>
        <w:t>David</w:t>
      </w:r>
    </w:p>
    <w:p w14:paraId="189C7E03" w14:textId="77777777" w:rsidR="00D84DE5" w:rsidRDefault="00D84DE5" w:rsidP="00D84DE5">
      <w:pPr>
        <w:pStyle w:val="Commentaire"/>
        <w:rPr>
          <w:rFonts w:ascii="Arial" w:hAnsi="Arial"/>
        </w:rPr>
      </w:pPr>
    </w:p>
    <w:p w14:paraId="469AF568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41C57916" w14:textId="77777777" w:rsidR="00D84DE5" w:rsidRDefault="00D84DE5" w:rsidP="00D84DE5">
      <w:pPr>
        <w:pStyle w:val="Commentaire"/>
        <w:rPr>
          <w:rFonts w:ascii="Arial" w:hAnsi="Arial"/>
        </w:rPr>
      </w:pPr>
    </w:p>
    <w:p w14:paraId="4FC326D2" w14:textId="77777777" w:rsidR="00D84DE5" w:rsidRDefault="00333DE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0CB51A5D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1AC10D9F" w14:textId="31A5132F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33DE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33DEB">
        <w:rPr>
          <w:rFonts w:ascii="Arial" w:hAnsi="Arial"/>
          <w:bCs/>
        </w:rPr>
        <w:t>HAMILTON</w:t>
      </w:r>
      <w:r>
        <w:rPr>
          <w:rFonts w:ascii="Arial" w:hAnsi="Arial"/>
          <w:bCs/>
        </w:rPr>
        <w:t xml:space="preserve"> </w:t>
      </w:r>
      <w:r w:rsidR="00333DEB">
        <w:rPr>
          <w:rFonts w:ascii="Arial" w:hAnsi="Arial"/>
          <w:bCs/>
        </w:rPr>
        <w:t>David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33DEB">
        <w:rPr>
          <w:rFonts w:ascii="Arial" w:hAnsi="Arial"/>
        </w:rPr>
        <w:t>MAYREVILLE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33DEB">
        <w:rPr>
          <w:rFonts w:ascii="Arial" w:hAnsi="Arial"/>
          <w:iCs/>
        </w:rPr>
        <w:t>155</w:t>
      </w:r>
      <w:r>
        <w:rPr>
          <w:rFonts w:ascii="Arial" w:hAnsi="Arial"/>
          <w:iCs/>
        </w:rPr>
        <w:t xml:space="preserve">, section </w:t>
      </w:r>
      <w:r w:rsidR="00333DEB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7B344A33" w14:textId="6B54E825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33DE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00F84A2" w14:textId="77777777" w:rsidR="00D84DE5" w:rsidRDefault="00D84DE5" w:rsidP="00D84DE5">
      <w:pPr>
        <w:ind w:left="5670"/>
        <w:rPr>
          <w:rFonts w:cs="Arial"/>
          <w:bCs/>
        </w:rPr>
      </w:pPr>
    </w:p>
    <w:p w14:paraId="0E60094E" w14:textId="77777777" w:rsidR="006512EA" w:rsidRDefault="00D84DE5" w:rsidP="00D84DE5">
      <w:pPr>
        <w:pStyle w:val="Retraitcorpsdetexte"/>
      </w:pPr>
      <w:r>
        <w:t xml:space="preserve">Le Président </w:t>
      </w:r>
    </w:p>
    <w:p w14:paraId="1551AFA2" w14:textId="77777777" w:rsidR="00D350A6" w:rsidRDefault="00D350A6" w:rsidP="00D84DE5">
      <w:pPr>
        <w:pStyle w:val="Retraitcorpsdetexte"/>
      </w:pPr>
    </w:p>
    <w:p w14:paraId="79CB9976" w14:textId="77777777" w:rsidR="00D350A6" w:rsidRDefault="00D350A6" w:rsidP="00D84DE5">
      <w:pPr>
        <w:pStyle w:val="Retraitcorpsdetexte"/>
      </w:pPr>
    </w:p>
    <w:p w14:paraId="12CB4C3D" w14:textId="77777777" w:rsidR="00D350A6" w:rsidRDefault="00D350A6" w:rsidP="00D84DE5">
      <w:pPr>
        <w:pStyle w:val="Retraitcorpsdetexte"/>
      </w:pPr>
    </w:p>
    <w:p w14:paraId="1C388A1E" w14:textId="77777777" w:rsidR="00D84DE5" w:rsidRDefault="00D84DE5" w:rsidP="00D84DE5">
      <w:pPr>
        <w:pStyle w:val="Retraitcorpsdetexte"/>
      </w:pPr>
      <w:r>
        <w:t>Philippe GREFFIER</w:t>
      </w:r>
    </w:p>
    <w:p w14:paraId="40175F17" w14:textId="77777777" w:rsidR="00385AFF" w:rsidRDefault="00385AFF" w:rsidP="00D84DE5"/>
    <w:p w14:paraId="5BA7C60D" w14:textId="77777777" w:rsidR="00385AFF" w:rsidRDefault="00385AFF" w:rsidP="00D84DE5"/>
    <w:p w14:paraId="4E65D29D" w14:textId="77777777" w:rsidR="00385AFF" w:rsidRDefault="00385AFF" w:rsidP="00D84DE5"/>
    <w:p w14:paraId="334DAE79" w14:textId="77777777" w:rsidR="005F0F78" w:rsidRDefault="005F0F78" w:rsidP="00D84DE5"/>
    <w:p w14:paraId="462B1ED7" w14:textId="77777777" w:rsidR="005F0F78" w:rsidRDefault="005F0F78" w:rsidP="00D84DE5"/>
    <w:p w14:paraId="7F4AF17F" w14:textId="77777777" w:rsidR="00385AFF" w:rsidRDefault="00385AFF" w:rsidP="00D84DE5"/>
    <w:p w14:paraId="791F9BB4" w14:textId="77777777" w:rsidR="00385AFF" w:rsidRDefault="00385AFF" w:rsidP="00D84DE5"/>
    <w:p w14:paraId="4CA55149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5E509451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7D2C31F6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D0E851B">
                <v:shape id="_x0000_i1026" type="#_x0000_t75" style="width:161.4pt;height:48.6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3859F68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58412821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14:paraId="56AD618A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5483C605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5456D3D9" w14:textId="77777777" w:rsidR="00D84DE5" w:rsidRDefault="00D84DE5" w:rsidP="00D84DE5">
      <w:pPr>
        <w:jc w:val="left"/>
        <w:rPr>
          <w:rFonts w:cs="Arial"/>
          <w:bCs/>
        </w:rPr>
      </w:pPr>
    </w:p>
    <w:p w14:paraId="2209FF4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7494142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FD5D436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93B16B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AE3A1D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9C42E2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62AD2C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23E3E804" w14:textId="1EA02ED1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33DE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33DEB">
        <w:rPr>
          <w:rFonts w:ascii="Arial" w:hAnsi="Arial"/>
          <w:bCs/>
        </w:rPr>
        <w:t>HAMILTON</w:t>
      </w:r>
      <w:r>
        <w:rPr>
          <w:rFonts w:ascii="Arial" w:hAnsi="Arial"/>
          <w:bCs/>
        </w:rPr>
        <w:t xml:space="preserve"> </w:t>
      </w:r>
      <w:r w:rsidR="00333DEB">
        <w:rPr>
          <w:rFonts w:ascii="Arial" w:hAnsi="Arial"/>
          <w:bCs/>
        </w:rPr>
        <w:t>David</w:t>
      </w:r>
    </w:p>
    <w:p w14:paraId="7948BA3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14:paraId="761DBFBA" w14:textId="2D368C9D" w:rsidR="00D84DE5" w:rsidRDefault="00333DE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Gentesta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14:paraId="6E512F4A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3B90194D" w14:textId="30F2C77F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33DEB">
        <w:rPr>
          <w:rFonts w:ascii="Arial" w:hAnsi="Arial"/>
          <w:iCs/>
        </w:rPr>
        <w:t>155</w:t>
      </w:r>
      <w:r>
        <w:rPr>
          <w:rFonts w:ascii="Arial" w:hAnsi="Arial"/>
          <w:iCs/>
        </w:rPr>
        <w:t xml:space="preserve">, section </w:t>
      </w:r>
      <w:r w:rsidR="00333DE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22277CB6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FE80E82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4817A80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14:paraId="56456235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3ED55FB3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1AC524B4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181DDC98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6642DBAC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4CA4667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9FBECB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0B55AF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86F5C7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14:paraId="233B3DE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43E90">
              <w:rPr>
                <w:rFonts w:cs="Arial"/>
                <w:bCs/>
                <w:noProof/>
              </w:rPr>
              <w:t>lundi 13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32C2F71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C8D6F2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8EE813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0E0D90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CF3A408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09E8BEB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0E95D5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3AE3A1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DF7E870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0A9CE73C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405F946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DCD28A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29E7F5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58713A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A0AB81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84598A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0FD5AD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293AC3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DF254F0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03BCE4E4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44B153E7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4115311A">
                <v:shape id="_x0000_i1027" type="#_x0000_t75" style="width:165.6pt;height:50.4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61ECA127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4DEF4602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14:paraId="6F5DA9B1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7743EBE0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00A5C3B1" w14:textId="77777777" w:rsidR="00D84DE5" w:rsidRDefault="00D84DE5" w:rsidP="00D84DE5">
      <w:pPr>
        <w:jc w:val="left"/>
        <w:rPr>
          <w:rFonts w:cs="Arial"/>
          <w:bCs/>
        </w:rPr>
      </w:pPr>
    </w:p>
    <w:p w14:paraId="72510E0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2A9318C1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82961C7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698FBF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6060E9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169852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824FC2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7DEA7B12" w14:textId="09DEB23E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33DE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33DEB">
        <w:rPr>
          <w:rFonts w:ascii="Arial" w:hAnsi="Arial"/>
          <w:bCs/>
        </w:rPr>
        <w:t>HAMILTON</w:t>
      </w:r>
      <w:r>
        <w:rPr>
          <w:rFonts w:ascii="Arial" w:hAnsi="Arial"/>
          <w:bCs/>
        </w:rPr>
        <w:t xml:space="preserve"> </w:t>
      </w:r>
      <w:r w:rsidR="00333DEB">
        <w:rPr>
          <w:rFonts w:ascii="Arial" w:hAnsi="Arial"/>
          <w:bCs/>
        </w:rPr>
        <w:t>David</w:t>
      </w:r>
    </w:p>
    <w:p w14:paraId="27805B00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14:paraId="022FD36A" w14:textId="230FD876" w:rsidR="00D84DE5" w:rsidRDefault="00333DE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Gentesta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14:paraId="7FCE36C3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2517CBF5" w14:textId="6124A7E4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33DEB">
        <w:rPr>
          <w:rFonts w:ascii="Arial" w:hAnsi="Arial"/>
          <w:iCs/>
        </w:rPr>
        <w:t>155</w:t>
      </w:r>
      <w:r>
        <w:rPr>
          <w:rFonts w:ascii="Arial" w:hAnsi="Arial"/>
          <w:iCs/>
        </w:rPr>
        <w:t xml:space="preserve">, section </w:t>
      </w:r>
      <w:r w:rsidR="00333DE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1CF83CD0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7A41C3FC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808A53D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14:paraId="0EB7F765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429A9630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3F8087A1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40DFFD4F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487A451E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6C05A70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FE57D8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20D70B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8A92F8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7D91708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43E90">
              <w:rPr>
                <w:rFonts w:cs="Arial"/>
                <w:bCs/>
                <w:noProof/>
              </w:rPr>
              <w:t>lundi 13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4F981D5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9A9F14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79977B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591D82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71D5C7C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0C71A32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E8C685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B8C417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EB7C33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ACA4C6F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6DE3249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DFFFF8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0FB11A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AE0CFD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D925055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7120B5ED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EF0386A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0B102F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1CB8A0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15BA7A4D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AB306" w14:textId="77777777" w:rsidR="00F43E90" w:rsidRDefault="00F43E90">
      <w:r>
        <w:separator/>
      </w:r>
    </w:p>
  </w:endnote>
  <w:endnote w:type="continuationSeparator" w:id="0">
    <w:p w14:paraId="5159C5C8" w14:textId="77777777" w:rsidR="00F43E90" w:rsidRDefault="00F43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2C04E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1A87316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4674D" w14:textId="77777777" w:rsidR="00F43E90" w:rsidRDefault="00F43E90">
      <w:r>
        <w:separator/>
      </w:r>
    </w:p>
  </w:footnote>
  <w:footnote w:type="continuationSeparator" w:id="0">
    <w:p w14:paraId="18E474EB" w14:textId="77777777" w:rsidR="00F43E90" w:rsidRDefault="00F43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16C56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0D613C1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E90"/>
    <w:rsid w:val="00170917"/>
    <w:rsid w:val="00252476"/>
    <w:rsid w:val="00296C3E"/>
    <w:rsid w:val="002D7FB2"/>
    <w:rsid w:val="00305A9D"/>
    <w:rsid w:val="00333DEB"/>
    <w:rsid w:val="00385AFF"/>
    <w:rsid w:val="003D1660"/>
    <w:rsid w:val="003F7D70"/>
    <w:rsid w:val="00420C5F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43E90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08A030"/>
  <w15:chartTrackingRefBased/>
  <w15:docId w15:val="{B37A3E4A-0262-417D-BE3B-43E5039C8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639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2021-12-13T13:40:00Z</dcterms:created>
  <dcterms:modified xsi:type="dcterms:W3CDTF">2021-12-13T13:40:00Z</dcterms:modified>
</cp:coreProperties>
</file>