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299F4F9B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6AF9EBB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6FFA3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10D5EAD0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799DDABE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769CD">
              <w:rPr>
                <w:rFonts w:ascii="Arial" w:hAnsi="Arial"/>
                <w:noProof/>
              </w:rPr>
              <w:t>lundi 13 décembre 2021</w:t>
            </w:r>
            <w:r>
              <w:rPr>
                <w:rFonts w:ascii="Arial" w:hAnsi="Arial"/>
              </w:rPr>
              <w:fldChar w:fldCharType="end"/>
            </w:r>
          </w:p>
          <w:p w14:paraId="37DD992B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B49E10F" w14:textId="77777777" w:rsidR="00D84DE5" w:rsidRDefault="008B702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HAMILTON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14:paraId="6C4BDF81" w14:textId="77777777" w:rsidR="00D84DE5" w:rsidRDefault="008B702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Gentesta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5CA36A6" w14:textId="77777777" w:rsidR="00D84DE5" w:rsidRDefault="008B702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14:paraId="5FBDA3DB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0943EB65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0DAA2536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B70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David</w:t>
      </w:r>
    </w:p>
    <w:p w14:paraId="53623FD7" w14:textId="77777777" w:rsidR="00D84DE5" w:rsidRDefault="00D84DE5" w:rsidP="00D84DE5">
      <w:pPr>
        <w:pStyle w:val="Commentaire"/>
        <w:rPr>
          <w:rFonts w:ascii="Arial" w:hAnsi="Arial"/>
        </w:rPr>
      </w:pPr>
    </w:p>
    <w:p w14:paraId="7B37EFEC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2BFC2241" w14:textId="77777777" w:rsidR="00D84DE5" w:rsidRDefault="00D84DE5" w:rsidP="00D84DE5">
      <w:pPr>
        <w:pStyle w:val="Commentaire"/>
        <w:rPr>
          <w:rFonts w:ascii="Arial" w:hAnsi="Arial"/>
        </w:rPr>
      </w:pPr>
    </w:p>
    <w:p w14:paraId="02BAD249" w14:textId="68636D02" w:rsidR="00D84DE5" w:rsidRDefault="008B702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5421F69C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5FEB270" w14:textId="6BB756A0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B70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B702C">
        <w:rPr>
          <w:rFonts w:ascii="Arial" w:hAnsi="Arial"/>
        </w:rPr>
        <w:t>MAYREVILLE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07105586" w14:textId="090F8321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B702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8AD9933" w14:textId="77777777" w:rsidR="00D84DE5" w:rsidRDefault="00D84DE5" w:rsidP="00D84DE5">
      <w:pPr>
        <w:ind w:left="5670"/>
        <w:rPr>
          <w:rFonts w:cs="Arial"/>
          <w:bCs/>
        </w:rPr>
      </w:pPr>
    </w:p>
    <w:p w14:paraId="56DAF0C0" w14:textId="77777777" w:rsidR="006512EA" w:rsidRDefault="00D84DE5" w:rsidP="00D84DE5">
      <w:pPr>
        <w:pStyle w:val="Retraitcorpsdetexte"/>
      </w:pPr>
      <w:r>
        <w:t xml:space="preserve">Le Président </w:t>
      </w:r>
    </w:p>
    <w:p w14:paraId="2852CA92" w14:textId="77777777" w:rsidR="00D350A6" w:rsidRDefault="00D350A6" w:rsidP="00D84DE5">
      <w:pPr>
        <w:pStyle w:val="Retraitcorpsdetexte"/>
      </w:pPr>
    </w:p>
    <w:p w14:paraId="0B320E32" w14:textId="77777777" w:rsidR="00D350A6" w:rsidRDefault="00D350A6" w:rsidP="00D84DE5">
      <w:pPr>
        <w:pStyle w:val="Retraitcorpsdetexte"/>
      </w:pPr>
    </w:p>
    <w:p w14:paraId="1A574EC3" w14:textId="77777777" w:rsidR="00D350A6" w:rsidRDefault="00D350A6" w:rsidP="00D84DE5">
      <w:pPr>
        <w:pStyle w:val="Retraitcorpsdetexte"/>
      </w:pPr>
    </w:p>
    <w:p w14:paraId="227543F7" w14:textId="77777777" w:rsidR="00D84DE5" w:rsidRDefault="00D84DE5" w:rsidP="00D84DE5">
      <w:pPr>
        <w:pStyle w:val="Retraitcorpsdetexte"/>
      </w:pPr>
      <w:r>
        <w:t>Philippe GREFFIER</w:t>
      </w:r>
    </w:p>
    <w:p w14:paraId="07BD2C42" w14:textId="77777777" w:rsidR="00385AFF" w:rsidRDefault="00385AFF" w:rsidP="00D84DE5"/>
    <w:p w14:paraId="7F578510" w14:textId="77777777" w:rsidR="00385AFF" w:rsidRDefault="00385AFF" w:rsidP="00D84DE5"/>
    <w:p w14:paraId="5B98B3A4" w14:textId="77777777" w:rsidR="00385AFF" w:rsidRDefault="00385AFF" w:rsidP="00D84DE5"/>
    <w:p w14:paraId="0C308C19" w14:textId="77777777" w:rsidR="005F0F78" w:rsidRDefault="005F0F78" w:rsidP="00D84DE5"/>
    <w:p w14:paraId="3D7B55AD" w14:textId="77777777" w:rsidR="005F0F78" w:rsidRDefault="005F0F78" w:rsidP="00D84DE5"/>
    <w:p w14:paraId="3F92A956" w14:textId="77777777" w:rsidR="00385AFF" w:rsidRDefault="00385AFF" w:rsidP="00D84DE5"/>
    <w:p w14:paraId="787719C3" w14:textId="77777777" w:rsidR="00385AFF" w:rsidRDefault="00385AFF" w:rsidP="00D84DE5"/>
    <w:p w14:paraId="0C243FA9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354BCA6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5AAE692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823884D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85C675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3BF69CC6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7EE93C08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54B0F28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4D5E81A" w14:textId="77777777" w:rsidR="00D84DE5" w:rsidRDefault="00D84DE5" w:rsidP="00D84DE5">
      <w:pPr>
        <w:jc w:val="left"/>
        <w:rPr>
          <w:rFonts w:cs="Arial"/>
          <w:bCs/>
        </w:rPr>
      </w:pPr>
    </w:p>
    <w:p w14:paraId="1D35DEF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36B7D2C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51DA10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CB6DAF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DFA03C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B6FB3E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7563B4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22CE4D8" w14:textId="4F2CC73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David</w:t>
      </w:r>
    </w:p>
    <w:p w14:paraId="0F53E1F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2010ED72" w14:textId="4576396A" w:rsidR="00D84DE5" w:rsidRDefault="008B702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4471ECA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6191A6E0" w14:textId="114615E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14:paraId="2BBBCD26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EB9E240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C299AFA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032B279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99B6DC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ACE560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68C78EB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7B03325B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ABA7DC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F776AA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344113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556396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14:paraId="07E457D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769CD">
              <w:rPr>
                <w:rFonts w:cs="Arial"/>
                <w:bCs/>
                <w:noProof/>
              </w:rPr>
              <w:t>lundi 13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5E0ABB0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CB5F94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C28C45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300927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FF07A3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DD4EB7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C59A8E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6B208E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70B5A7B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399B0A1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BDF9D7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CA8375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C5FFA6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15BCD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1FAA7A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7FF5F5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AF8FE4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D4068D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4AFD1FB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1A7B5356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28176D0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3630F074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5BDFC56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0486267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297E780D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73D055D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838BF85" w14:textId="77777777" w:rsidR="00D84DE5" w:rsidRDefault="00D84DE5" w:rsidP="00D84DE5">
      <w:pPr>
        <w:jc w:val="left"/>
        <w:rPr>
          <w:rFonts w:cs="Arial"/>
          <w:bCs/>
        </w:rPr>
      </w:pPr>
    </w:p>
    <w:p w14:paraId="04180A6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95447B8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1503510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D106AC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9DCFE1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E0D12E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69BBBA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F7AE04A" w14:textId="11EF363F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8B702C">
        <w:rPr>
          <w:rFonts w:ascii="Arial" w:hAnsi="Arial"/>
          <w:bCs/>
        </w:rPr>
        <w:t>David</w:t>
      </w:r>
    </w:p>
    <w:p w14:paraId="27FB62E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720F1B9A" w14:textId="50BF89DA" w:rsidR="00D84DE5" w:rsidRDefault="008B702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48A2C64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79E4C6B" w14:textId="40F1578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14:paraId="7EE6738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69EB910E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D28C624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704616D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BE60B3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3484AB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767283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49246E10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B7FC39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F7F555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2FAC4F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64604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3ACE3E2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769CD">
              <w:rPr>
                <w:rFonts w:cs="Arial"/>
                <w:bCs/>
                <w:noProof/>
              </w:rPr>
              <w:t>lundi 13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153397D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54F0F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0AE0A9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D996F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981D746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652C8C5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910E5B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84A280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FED659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5F005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49BC83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5CC6F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D48CC2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CCDBA8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B7ABC1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E8F9F4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6DDE1C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92B3C4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AB33C7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59F2FF6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2FB16" w14:textId="77777777" w:rsidR="003769CD" w:rsidRDefault="003769CD">
      <w:r>
        <w:separator/>
      </w:r>
    </w:p>
  </w:endnote>
  <w:endnote w:type="continuationSeparator" w:id="0">
    <w:p w14:paraId="437570D7" w14:textId="77777777" w:rsidR="003769CD" w:rsidRDefault="0037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D627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ADF85F5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67B9" w14:textId="77777777" w:rsidR="003769CD" w:rsidRDefault="003769CD">
      <w:r>
        <w:separator/>
      </w:r>
    </w:p>
  </w:footnote>
  <w:footnote w:type="continuationSeparator" w:id="0">
    <w:p w14:paraId="0B66C6F4" w14:textId="77777777" w:rsidR="003769CD" w:rsidRDefault="00376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A804B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7A8A579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9CD"/>
    <w:rsid w:val="000D2793"/>
    <w:rsid w:val="00170917"/>
    <w:rsid w:val="00252476"/>
    <w:rsid w:val="00296C3E"/>
    <w:rsid w:val="002D7FB2"/>
    <w:rsid w:val="00305A9D"/>
    <w:rsid w:val="003769C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B702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6F5736"/>
  <w15:chartTrackingRefBased/>
  <w15:docId w15:val="{2B8D8E7C-99F9-45DA-A739-65724A62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2021-12-13T13:32:00Z</dcterms:created>
  <dcterms:modified xsi:type="dcterms:W3CDTF">2021-12-13T13:32:00Z</dcterms:modified>
</cp:coreProperties>
</file>