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72DB2">
              <w:rPr>
                <w:rFonts w:ascii="Arial" w:hAnsi="Arial"/>
                <w:noProof/>
              </w:rPr>
              <w:t>mercredi 13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90FB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HAMILTON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:rsidR="0015688F" w:rsidRDefault="00990F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Gentesta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90FB2" w:rsidP="00990FB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0FB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0FB2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990FB2"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90FB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90FB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0FB2">
        <w:rPr>
          <w:rFonts w:ascii="Arial" w:hAnsi="Arial"/>
          <w:bCs/>
        </w:rPr>
        <w:t>HAMILTON</w:t>
      </w:r>
      <w:r>
        <w:rPr>
          <w:rFonts w:ascii="Arial" w:hAnsi="Arial"/>
          <w:bCs/>
        </w:rPr>
        <w:t xml:space="preserve"> </w:t>
      </w:r>
      <w:r w:rsidR="00990FB2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0FB2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0FB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  <w:rPr>
          <w:rFonts w:cs="Arial"/>
          <w:bCs/>
        </w:rPr>
      </w:pPr>
    </w:p>
    <w:p w:rsidR="00772DB2" w:rsidRDefault="00772DB2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0F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HAMILTON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0FB2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Gentesta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2DB2">
              <w:rPr>
                <w:rFonts w:cs="Arial"/>
                <w:bCs/>
                <w:noProof/>
              </w:rPr>
              <w:t>mercredi 13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772DB2" w:rsidRDefault="00772DB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0F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HAMILTON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0FB2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Gentesta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2DB2">
              <w:rPr>
                <w:rFonts w:cs="Arial"/>
                <w:bCs/>
                <w:noProof/>
              </w:rPr>
              <w:t>mercredi 13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772DB2" w:rsidRDefault="00772DB2" w:rsidP="00E54CBD">
            <w:pPr>
              <w:jc w:val="center"/>
              <w:rPr>
                <w:rFonts w:cs="Arial"/>
                <w:bCs/>
              </w:rPr>
            </w:pPr>
          </w:p>
          <w:p w:rsidR="00772DB2" w:rsidRDefault="00772DB2" w:rsidP="00E54CBD">
            <w:pPr>
              <w:jc w:val="center"/>
              <w:rPr>
                <w:rFonts w:cs="Arial"/>
                <w:bCs/>
              </w:rPr>
            </w:pPr>
          </w:p>
          <w:p w:rsidR="00772DB2" w:rsidRDefault="00772DB2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DB2" w:rsidRDefault="00772DB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DB2" w:rsidRDefault="00772DB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DB2" w:rsidRDefault="00772DB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72DB2" w:rsidRDefault="00772DB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70D" w:rsidRDefault="009E470D">
      <w:r>
        <w:separator/>
      </w:r>
    </w:p>
  </w:endnote>
  <w:endnote w:type="continuationSeparator" w:id="0">
    <w:p w:rsidR="009E470D" w:rsidRDefault="009E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70D" w:rsidRDefault="009E470D">
      <w:r>
        <w:separator/>
      </w:r>
    </w:p>
  </w:footnote>
  <w:footnote w:type="continuationSeparator" w:id="0">
    <w:p w:rsidR="009E470D" w:rsidRDefault="009E4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70D"/>
    <w:rsid w:val="000325F5"/>
    <w:rsid w:val="0015688F"/>
    <w:rsid w:val="00243875"/>
    <w:rsid w:val="00280E8D"/>
    <w:rsid w:val="00330661"/>
    <w:rsid w:val="00336732"/>
    <w:rsid w:val="005A0FA8"/>
    <w:rsid w:val="00772DB2"/>
    <w:rsid w:val="008E019E"/>
    <w:rsid w:val="0090446F"/>
    <w:rsid w:val="00965A31"/>
    <w:rsid w:val="00990FB2"/>
    <w:rsid w:val="009C3148"/>
    <w:rsid w:val="009E470D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23B785-1882-45C1-B439-A429A6C1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72DB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2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415A8-8CB7-4445-B9B1-73BA99F17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792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2016-07-13T10:19:00Z</cp:lastPrinted>
  <dcterms:created xsi:type="dcterms:W3CDTF">2016-07-13T10:18:00Z</dcterms:created>
  <dcterms:modified xsi:type="dcterms:W3CDTF">2016-07-13T10:20:00Z</dcterms:modified>
</cp:coreProperties>
</file>