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A793E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E7A9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PAGEZE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6E7A9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En Jordy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E7A9F" w:rsidP="006E7A9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E7A9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E7A9F">
        <w:rPr>
          <w:rFonts w:ascii="Arial" w:hAnsi="Arial"/>
          <w:bCs/>
        </w:rPr>
        <w:t>PAGEZE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E7A9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E7A9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E7A9F">
        <w:rPr>
          <w:rFonts w:ascii="Arial" w:hAnsi="Arial"/>
          <w:bCs/>
        </w:rPr>
        <w:t>PAGEZE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6E7A9F">
        <w:rPr>
          <w:rFonts w:ascii="Arial" w:hAnsi="Arial"/>
        </w:rPr>
        <w:t>SAINT PAULET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E7A9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E7A9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PAGEZE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6E7A9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Jordy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A793E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E7A9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PAGEZE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6E7A9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Jordy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A793E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93E" w:rsidRDefault="008A793E">
      <w:r>
        <w:separator/>
      </w:r>
    </w:p>
  </w:endnote>
  <w:endnote w:type="continuationSeparator" w:id="0">
    <w:p w:rsidR="008A793E" w:rsidRDefault="008A7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93E" w:rsidRDefault="008A793E">
      <w:r>
        <w:separator/>
      </w:r>
    </w:p>
  </w:footnote>
  <w:footnote w:type="continuationSeparator" w:id="0">
    <w:p w:rsidR="008A793E" w:rsidRDefault="008A79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793E"/>
    <w:rsid w:val="000325F5"/>
    <w:rsid w:val="0015688F"/>
    <w:rsid w:val="00243875"/>
    <w:rsid w:val="00280E8D"/>
    <w:rsid w:val="00330661"/>
    <w:rsid w:val="00336732"/>
    <w:rsid w:val="005A0FA8"/>
    <w:rsid w:val="006E7A9F"/>
    <w:rsid w:val="008A793E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3B545-80C0-42F9-AB00-D6E533D9C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812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2016-04-05T13:25:00Z</dcterms:created>
  <dcterms:modified xsi:type="dcterms:W3CDTF">2016-04-05T13:25:00Z</dcterms:modified>
</cp:coreProperties>
</file>