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F3DF7D5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8656561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993F8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272A2C7" w14:textId="77777777" w:rsidR="005B08CE" w:rsidRDefault="005B08CE" w:rsidP="000060FC">
            <w:pPr>
              <w:spacing w:before="120"/>
              <w:ind w:left="2198"/>
              <w:jc w:val="left"/>
            </w:pPr>
          </w:p>
          <w:p w14:paraId="31780A3F" w14:textId="77777777" w:rsidR="005B08CE" w:rsidRDefault="005B08CE" w:rsidP="000060FC">
            <w:pPr>
              <w:spacing w:before="120"/>
              <w:ind w:left="2198"/>
              <w:jc w:val="left"/>
            </w:pPr>
          </w:p>
          <w:p w14:paraId="2B026E39" w14:textId="77777777" w:rsidR="005B08CE" w:rsidRDefault="005B08CE" w:rsidP="000060FC">
            <w:pPr>
              <w:spacing w:before="120"/>
              <w:ind w:left="2198"/>
              <w:jc w:val="left"/>
            </w:pPr>
          </w:p>
          <w:p w14:paraId="3D4E4787" w14:textId="77777777" w:rsidR="005B08CE" w:rsidRDefault="005B08CE" w:rsidP="000060FC">
            <w:pPr>
              <w:spacing w:before="120"/>
              <w:ind w:left="2198"/>
              <w:jc w:val="left"/>
            </w:pPr>
          </w:p>
          <w:p w14:paraId="44EF2E61" w14:textId="7E71946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B08CE">
              <w:rPr>
                <w:noProof/>
              </w:rPr>
              <w:t>mercredi 26 mai 2021</w:t>
            </w:r>
            <w:r w:rsidRPr="000060FC">
              <w:fldChar w:fldCharType="end"/>
            </w:r>
          </w:p>
          <w:p w14:paraId="26D3078C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8D54434" w14:textId="77777777" w:rsidR="000060FC" w:rsidRPr="000060FC" w:rsidRDefault="00AB7D7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LE PELLEC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Thierry</w:t>
            </w:r>
          </w:p>
          <w:p w14:paraId="78A63729" w14:textId="2C30E4CA" w:rsidR="000060FC" w:rsidRPr="000060FC" w:rsidRDefault="00AB7D73" w:rsidP="000060FC">
            <w:pPr>
              <w:spacing w:before="120"/>
              <w:ind w:left="2198"/>
              <w:jc w:val="left"/>
            </w:pPr>
            <w:proofErr w:type="spellStart"/>
            <w:r>
              <w:t>Mountane</w:t>
            </w:r>
            <w:proofErr w:type="spellEnd"/>
            <w:r w:rsidR="000060FC" w:rsidRPr="000060FC">
              <w:t xml:space="preserve"> </w:t>
            </w:r>
          </w:p>
          <w:p w14:paraId="1B9F098C" w14:textId="18B50317" w:rsidR="000060FC" w:rsidRPr="000060FC" w:rsidRDefault="00AB7D73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14:paraId="4548100F" w14:textId="77777777" w:rsidR="005B08CE" w:rsidRDefault="005B08CE" w:rsidP="000060FC">
      <w:pPr>
        <w:spacing w:before="120"/>
        <w:rPr>
          <w:i/>
          <w:u w:val="single"/>
        </w:rPr>
      </w:pPr>
    </w:p>
    <w:p w14:paraId="35279F25" w14:textId="77777777" w:rsidR="005B08CE" w:rsidRDefault="005B08CE" w:rsidP="000060FC">
      <w:pPr>
        <w:spacing w:before="120"/>
        <w:rPr>
          <w:i/>
          <w:u w:val="single"/>
        </w:rPr>
      </w:pPr>
    </w:p>
    <w:p w14:paraId="46F8BE36" w14:textId="77777777" w:rsidR="005B08CE" w:rsidRDefault="005B08CE" w:rsidP="000060FC">
      <w:pPr>
        <w:spacing w:before="120"/>
        <w:rPr>
          <w:i/>
          <w:u w:val="single"/>
        </w:rPr>
      </w:pPr>
    </w:p>
    <w:p w14:paraId="47597428" w14:textId="4C1118FF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4DC9EAD6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642F872" w14:textId="1E2F241A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B7D73">
        <w:rPr>
          <w:bCs/>
        </w:rPr>
        <w:t>Monsieur</w:t>
      </w:r>
      <w:r w:rsidRPr="000060FC">
        <w:rPr>
          <w:bCs/>
        </w:rPr>
        <w:t xml:space="preserve"> </w:t>
      </w:r>
      <w:r w:rsidR="00AB7D73">
        <w:rPr>
          <w:bCs/>
        </w:rPr>
        <w:t>LE PELLEC</w:t>
      </w:r>
      <w:r w:rsidRPr="000060FC">
        <w:rPr>
          <w:bCs/>
        </w:rPr>
        <w:t xml:space="preserve"> </w:t>
      </w:r>
      <w:r w:rsidR="00AB7D73">
        <w:rPr>
          <w:bCs/>
        </w:rPr>
        <w:t>Thierry</w:t>
      </w:r>
    </w:p>
    <w:p w14:paraId="62420C0C" w14:textId="77777777" w:rsidR="000060FC" w:rsidRPr="000060FC" w:rsidRDefault="000060FC" w:rsidP="000060FC">
      <w:pPr>
        <w:spacing w:before="120"/>
      </w:pPr>
    </w:p>
    <w:p w14:paraId="1AD51203" w14:textId="44A09CEC" w:rsidR="000060FC" w:rsidRPr="000060FC" w:rsidRDefault="00AB7D7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7B20B4E8" w14:textId="77777777" w:rsidR="000060FC" w:rsidRPr="000060FC" w:rsidRDefault="000060FC" w:rsidP="000060FC">
      <w:pPr>
        <w:spacing w:before="120"/>
        <w:ind w:firstLine="709"/>
      </w:pPr>
    </w:p>
    <w:p w14:paraId="30C934D9" w14:textId="773ED96A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B7D73">
        <w:t>SAINT MICHEL DE LANES</w:t>
      </w:r>
      <w:r w:rsidRPr="000060FC">
        <w:t xml:space="preserve">, </w:t>
      </w:r>
      <w:proofErr w:type="spellStart"/>
      <w:proofErr w:type="gramStart"/>
      <w:r w:rsidR="00AB7D73">
        <w:rPr>
          <w:bCs/>
        </w:rPr>
        <w:t>Mountane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AB7D73">
        <w:rPr>
          <w:iCs/>
        </w:rPr>
        <w:t>389</w:t>
      </w:r>
      <w:r w:rsidRPr="000060FC">
        <w:rPr>
          <w:iCs/>
        </w:rPr>
        <w:t xml:space="preserve">, section </w:t>
      </w:r>
      <w:r w:rsidR="00AB7D73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B7D73">
        <w:t>26/05/2021</w:t>
      </w:r>
      <w:r w:rsidRPr="000060FC">
        <w:t>, veuillez trouver ci-joint au présent courrier :</w:t>
      </w:r>
    </w:p>
    <w:p w14:paraId="31FD396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A8F223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401F977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7030FD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B829F5D" w14:textId="2A60E2A5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B7D7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</w:t>
      </w:r>
      <w:proofErr w:type="gramStart"/>
      <w:r w:rsidRPr="000060FC">
        <w:t>nos</w:t>
      </w:r>
      <w:proofErr w:type="gramEnd"/>
      <w:r w:rsidRPr="000060FC">
        <w:t xml:space="preserve"> salutations distinguées.</w:t>
      </w:r>
    </w:p>
    <w:p w14:paraId="0D2895D8" w14:textId="77777777" w:rsidR="000060FC" w:rsidRPr="000060FC" w:rsidRDefault="000060FC" w:rsidP="000060FC">
      <w:pPr>
        <w:spacing w:before="240"/>
        <w:ind w:left="709"/>
      </w:pPr>
    </w:p>
    <w:p w14:paraId="6909380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1B7B6C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FEC577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8E3981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E4F795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9EF9CAF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85AAC6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6DC01" w14:textId="77777777" w:rsidR="002A6E11" w:rsidRDefault="002A6E11">
      <w:r>
        <w:separator/>
      </w:r>
    </w:p>
  </w:endnote>
  <w:endnote w:type="continuationSeparator" w:id="0">
    <w:p w14:paraId="4E229AD5" w14:textId="77777777" w:rsidR="002A6E11" w:rsidRDefault="002A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72E1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171205E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BF38F16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4353E" w14:textId="77777777" w:rsidR="002A6E11" w:rsidRDefault="002A6E11">
      <w:r>
        <w:separator/>
      </w:r>
    </w:p>
  </w:footnote>
  <w:footnote w:type="continuationSeparator" w:id="0">
    <w:p w14:paraId="3ACD09CB" w14:textId="77777777" w:rsidR="002A6E11" w:rsidRDefault="002A6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A6E11"/>
    <w:rsid w:val="000060FC"/>
    <w:rsid w:val="000445BA"/>
    <w:rsid w:val="00165F7E"/>
    <w:rsid w:val="002463C1"/>
    <w:rsid w:val="002A6E11"/>
    <w:rsid w:val="002B5E55"/>
    <w:rsid w:val="003F1ED7"/>
    <w:rsid w:val="00493659"/>
    <w:rsid w:val="00596BD2"/>
    <w:rsid w:val="005B08CE"/>
    <w:rsid w:val="006566AA"/>
    <w:rsid w:val="006B5C30"/>
    <w:rsid w:val="00713659"/>
    <w:rsid w:val="009521D0"/>
    <w:rsid w:val="0099710A"/>
    <w:rsid w:val="00A02D99"/>
    <w:rsid w:val="00A105E0"/>
    <w:rsid w:val="00A14C9E"/>
    <w:rsid w:val="00AB7D73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3E629B"/>
  <w15:chartTrackingRefBased/>
  <w15:docId w15:val="{BC8AC2DD-D4DF-4CEF-A174-B1BA20BE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2021-05-26T12:45:00Z</cp:lastPrinted>
  <dcterms:created xsi:type="dcterms:W3CDTF">2021-05-26T12:45:00Z</dcterms:created>
  <dcterms:modified xsi:type="dcterms:W3CDTF">2021-05-26T12:47:00Z</dcterms:modified>
</cp:coreProperties>
</file>