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5586514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A537C60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CA57A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784F06C" w14:textId="77777777" w:rsidR="00E33CB1" w:rsidRDefault="00E33CB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B32BCBE" w14:textId="77777777" w:rsidR="00E33CB1" w:rsidRDefault="00E33CB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396010F" w14:textId="77777777" w:rsidR="00E33CB1" w:rsidRDefault="00E33CB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FD74B8F" w14:textId="62373CF5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33CB1">
              <w:rPr>
                <w:rFonts w:ascii="Arial" w:hAnsi="Arial"/>
                <w:noProof/>
              </w:rPr>
              <w:t>lundi 11 octobre 2021</w:t>
            </w:r>
            <w:r>
              <w:rPr>
                <w:rFonts w:ascii="Arial" w:hAnsi="Arial"/>
              </w:rPr>
              <w:fldChar w:fldCharType="end"/>
            </w:r>
          </w:p>
          <w:p w14:paraId="017AA13E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8887767" w14:textId="51563116" w:rsidR="0015688F" w:rsidRDefault="00DD6EF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SICARD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CHRISTELLE</w:t>
            </w:r>
          </w:p>
          <w:p w14:paraId="065986E2" w14:textId="705DCA92" w:rsidR="0015688F" w:rsidRDefault="00DD6EF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Pévidal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33985096" w14:textId="46319638" w:rsidR="0015688F" w:rsidRDefault="00DD6EF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14:paraId="71DB20FF" w14:textId="77777777" w:rsidR="00E33CB1" w:rsidRDefault="00E33CB1" w:rsidP="0015688F">
      <w:pPr>
        <w:pStyle w:val="Commentaire"/>
        <w:rPr>
          <w:rFonts w:ascii="Arial" w:hAnsi="Arial"/>
          <w:i/>
          <w:u w:val="single"/>
        </w:rPr>
      </w:pPr>
    </w:p>
    <w:p w14:paraId="1F500C45" w14:textId="77777777" w:rsidR="00E33CB1" w:rsidRDefault="00E33CB1" w:rsidP="0015688F">
      <w:pPr>
        <w:pStyle w:val="Commentaire"/>
        <w:rPr>
          <w:rFonts w:ascii="Arial" w:hAnsi="Arial"/>
          <w:i/>
          <w:u w:val="single"/>
        </w:rPr>
      </w:pPr>
    </w:p>
    <w:p w14:paraId="03CB107A" w14:textId="77777777" w:rsidR="00E33CB1" w:rsidRDefault="00E33CB1" w:rsidP="0015688F">
      <w:pPr>
        <w:pStyle w:val="Commentaire"/>
        <w:rPr>
          <w:rFonts w:ascii="Arial" w:hAnsi="Arial"/>
          <w:i/>
          <w:u w:val="single"/>
        </w:rPr>
      </w:pPr>
    </w:p>
    <w:p w14:paraId="5B2AA142" w14:textId="5CF37B39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0D793786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E53BB49" w14:textId="4E5B15AA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D6EF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D6EF3">
        <w:rPr>
          <w:rFonts w:ascii="Arial" w:hAnsi="Arial"/>
          <w:bCs/>
        </w:rPr>
        <w:t>SICARD</w:t>
      </w:r>
      <w:r>
        <w:rPr>
          <w:rFonts w:ascii="Arial" w:hAnsi="Arial"/>
          <w:bCs/>
        </w:rPr>
        <w:t xml:space="preserve"> </w:t>
      </w:r>
      <w:r w:rsidR="00DD6EF3">
        <w:rPr>
          <w:rFonts w:ascii="Arial" w:hAnsi="Arial"/>
          <w:bCs/>
        </w:rPr>
        <w:t>CHRISTELLE</w:t>
      </w:r>
    </w:p>
    <w:p w14:paraId="6D44D4C8" w14:textId="77777777" w:rsidR="0015688F" w:rsidRDefault="0015688F" w:rsidP="0015688F">
      <w:pPr>
        <w:pStyle w:val="Commentaire"/>
        <w:rPr>
          <w:rFonts w:ascii="Arial" w:hAnsi="Arial"/>
        </w:rPr>
      </w:pPr>
    </w:p>
    <w:p w14:paraId="04A3E0D7" w14:textId="1718C6C0" w:rsidR="0015688F" w:rsidRDefault="00DD6EF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1DF5460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658CAE5E" w14:textId="4D1F11A6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D6EF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DD6EF3">
        <w:rPr>
          <w:rFonts w:ascii="Arial" w:hAnsi="Arial"/>
          <w:bCs/>
        </w:rPr>
        <w:t>SICARD</w:t>
      </w:r>
      <w:r>
        <w:rPr>
          <w:rFonts w:ascii="Arial" w:hAnsi="Arial"/>
          <w:bCs/>
        </w:rPr>
        <w:t xml:space="preserve"> </w:t>
      </w:r>
      <w:r w:rsidR="00DD6EF3">
        <w:rPr>
          <w:rFonts w:ascii="Arial" w:hAnsi="Arial"/>
          <w:bCs/>
        </w:rPr>
        <w:t>CHRISTELLE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6EF3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D6EF3">
        <w:rPr>
          <w:rFonts w:ascii="Arial" w:hAnsi="Arial"/>
          <w:iCs/>
        </w:rPr>
        <w:t>401</w:t>
      </w:r>
      <w:r>
        <w:rPr>
          <w:rFonts w:ascii="Arial" w:hAnsi="Arial"/>
          <w:iCs/>
        </w:rPr>
        <w:t xml:space="preserve">, section </w:t>
      </w:r>
      <w:r w:rsidR="00DD6EF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610A49F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62C3EE8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1A1B50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3AB02E0" w14:textId="3E70DB4F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6EF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299EE5E" w14:textId="77777777" w:rsidR="0015688F" w:rsidRDefault="0015688F" w:rsidP="0015688F">
      <w:pPr>
        <w:ind w:left="5670"/>
        <w:rPr>
          <w:rFonts w:cs="Arial"/>
          <w:bCs/>
        </w:rPr>
      </w:pPr>
    </w:p>
    <w:p w14:paraId="765A5F51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04079819" w14:textId="77777777" w:rsidR="00780188" w:rsidRDefault="00780188" w:rsidP="009641BF">
      <w:pPr>
        <w:pStyle w:val="Retraitcorpsdetexte"/>
        <w:ind w:firstLine="702"/>
        <w:jc w:val="both"/>
      </w:pPr>
    </w:p>
    <w:p w14:paraId="32629953" w14:textId="77777777" w:rsidR="00780188" w:rsidRDefault="00780188" w:rsidP="009641BF">
      <w:pPr>
        <w:pStyle w:val="Retraitcorpsdetexte"/>
        <w:ind w:firstLine="702"/>
        <w:jc w:val="both"/>
      </w:pPr>
    </w:p>
    <w:p w14:paraId="0BA0DF5F" w14:textId="77777777" w:rsidR="00780188" w:rsidRDefault="00780188" w:rsidP="009641BF">
      <w:pPr>
        <w:pStyle w:val="Retraitcorpsdetexte"/>
        <w:ind w:firstLine="702"/>
        <w:jc w:val="both"/>
      </w:pPr>
    </w:p>
    <w:p w14:paraId="35A5E74D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8A739C2" w14:textId="77777777" w:rsidR="00224910" w:rsidRDefault="00224910" w:rsidP="00AE2A88">
      <w:pPr>
        <w:ind w:left="5670"/>
      </w:pPr>
    </w:p>
    <w:p w14:paraId="025F9794" w14:textId="77777777" w:rsidR="00243875" w:rsidRDefault="00243875" w:rsidP="0015688F"/>
    <w:p w14:paraId="2846C2E9" w14:textId="77777777" w:rsidR="00243875" w:rsidRDefault="00243875" w:rsidP="0015688F"/>
    <w:p w14:paraId="3DB03CB0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2D1506D4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53A49E9F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AB3B328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346E656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AECCB9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94B3353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4FCDE7B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3EFDAA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D662522" w14:textId="77777777" w:rsidR="0015688F" w:rsidRDefault="0015688F" w:rsidP="0015688F">
      <w:pPr>
        <w:jc w:val="left"/>
        <w:rPr>
          <w:rFonts w:cs="Arial"/>
          <w:bCs/>
        </w:rPr>
      </w:pPr>
    </w:p>
    <w:p w14:paraId="02AB6E5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5B56D3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C2B3D0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1D238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8D8770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35A419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892609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28F9569" w14:textId="5EEB6DD4" w:rsidR="0015688F" w:rsidRDefault="00DD6EF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SICARD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CHRISTELLE</w:t>
      </w:r>
    </w:p>
    <w:p w14:paraId="1963A4D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EB81285" w14:textId="59DEAE54" w:rsidR="0015688F" w:rsidRDefault="00DD6EF3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Pévidal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14:paraId="16AB2B3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3FA4DD74" w14:textId="2F44E7B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6EF3">
        <w:rPr>
          <w:rFonts w:ascii="Arial" w:hAnsi="Arial"/>
          <w:iCs/>
        </w:rPr>
        <w:t>401</w:t>
      </w:r>
      <w:r>
        <w:rPr>
          <w:rFonts w:ascii="Arial" w:hAnsi="Arial"/>
          <w:iCs/>
        </w:rPr>
        <w:t xml:space="preserve">, section </w:t>
      </w:r>
      <w:r w:rsidR="00DD6EF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32D07F2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3AA2CF2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28B017A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9C47CB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1F03DD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88102A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85068B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BA5B05F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FCDDAF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7572A0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5F4FE2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2C6F84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7630B5E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BE680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4A8E48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E53D3A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0EC7C6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B6C314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0AAAEA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EFA534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459CBD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3ED08E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77ABEE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AF9DCD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E98E2F0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A47070D" w14:textId="2B84CBD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33CB1">
              <w:rPr>
                <w:rFonts w:cs="Arial"/>
                <w:bCs/>
                <w:noProof/>
              </w:rPr>
              <w:t>lundi 11 octobre 2021</w:t>
            </w:r>
            <w:r>
              <w:rPr>
                <w:rFonts w:cs="Arial"/>
                <w:bCs/>
              </w:rPr>
              <w:fldChar w:fldCharType="end"/>
            </w:r>
          </w:p>
          <w:p w14:paraId="21E64CED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B21D35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BB5E075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0B70F4A0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7654504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315685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750D327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2C1818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4938D70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C7C8872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E6BE636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C6B53D9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08B445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5ECE568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9CACAE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11FF46E3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3D5CF9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C8A848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90A8490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38C3C2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C29B201" w14:textId="77777777" w:rsidR="0015688F" w:rsidRDefault="0015688F" w:rsidP="0015688F">
      <w:pPr>
        <w:jc w:val="left"/>
        <w:rPr>
          <w:rFonts w:cs="Arial"/>
          <w:bCs/>
        </w:rPr>
      </w:pPr>
    </w:p>
    <w:p w14:paraId="769EA76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F8A035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CAF45D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B1676F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7DF786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31A5BD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4540F8F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89C746C" w14:textId="182D0606" w:rsidR="0015688F" w:rsidRDefault="00DD6EF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SICARD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CHRISTELLE</w:t>
      </w:r>
    </w:p>
    <w:p w14:paraId="552B38C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762D6F65" w14:textId="07013F43" w:rsidR="0015688F" w:rsidRDefault="00DD6EF3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Pévidal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14:paraId="48177EB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865D4AD" w14:textId="039AD0F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D6EF3">
        <w:rPr>
          <w:rFonts w:ascii="Arial" w:hAnsi="Arial"/>
          <w:iCs/>
        </w:rPr>
        <w:t>401</w:t>
      </w:r>
      <w:r>
        <w:rPr>
          <w:rFonts w:ascii="Arial" w:hAnsi="Arial"/>
          <w:iCs/>
        </w:rPr>
        <w:t xml:space="preserve">, section </w:t>
      </w:r>
      <w:r w:rsidR="00DD6EF3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14:paraId="059CDDA6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DEFD2E3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47A4767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211F47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5DD307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199CD0F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45C71E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ADCD20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98ACE7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D1EE8F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5DD429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1450B7C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7A64E96" w14:textId="037A5F2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33CB1">
              <w:rPr>
                <w:rFonts w:cs="Arial"/>
                <w:bCs/>
                <w:noProof/>
              </w:rPr>
              <w:t>lundi 11 octobre 2021</w:t>
            </w:r>
            <w:r>
              <w:rPr>
                <w:rFonts w:cs="Arial"/>
                <w:bCs/>
              </w:rPr>
              <w:fldChar w:fldCharType="end"/>
            </w:r>
          </w:p>
          <w:p w14:paraId="4221CAC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6CF88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088254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20A9F0E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C84D7D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F5A3C30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3C3BD6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746DD1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49C4A5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472625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3343B0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5C8C8E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2CFB4C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5565FD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DA70A53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C4408D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913EF2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CCA9D4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400C57F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164CC" w14:textId="77777777" w:rsidR="006173DF" w:rsidRDefault="006173DF">
      <w:r>
        <w:separator/>
      </w:r>
    </w:p>
  </w:endnote>
  <w:endnote w:type="continuationSeparator" w:id="0">
    <w:p w14:paraId="547A43BC" w14:textId="77777777" w:rsidR="006173DF" w:rsidRDefault="00617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DB26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AB83B6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8D77C" w14:textId="77777777" w:rsidR="006173DF" w:rsidRDefault="006173DF">
      <w:r>
        <w:separator/>
      </w:r>
    </w:p>
  </w:footnote>
  <w:footnote w:type="continuationSeparator" w:id="0">
    <w:p w14:paraId="7AE6F12D" w14:textId="77777777" w:rsidR="006173DF" w:rsidRDefault="00617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C3BD9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A30A881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3D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173DF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D6EF3"/>
    <w:rsid w:val="00DF3A9C"/>
    <w:rsid w:val="00E33CB1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0A16A9"/>
  <w15:chartTrackingRefBased/>
  <w15:docId w15:val="{3BF35093-09DB-4E69-A557-7CB84CB07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802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2021-10-11T13:01:00Z</cp:lastPrinted>
  <dcterms:created xsi:type="dcterms:W3CDTF">2021-10-11T13:00:00Z</dcterms:created>
  <dcterms:modified xsi:type="dcterms:W3CDTF">2021-10-11T13:01:00Z</dcterms:modified>
</cp:coreProperties>
</file>