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6FB6DEDD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7AC998D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003076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638BB107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D6AC2">
              <w:rPr>
                <w:noProof/>
              </w:rPr>
              <w:t>lundi 12 avril 2021</w:t>
            </w:r>
            <w:r w:rsidRPr="000060FC">
              <w:fldChar w:fldCharType="end"/>
            </w:r>
          </w:p>
          <w:p w14:paraId="01134E9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CBA7954" w14:textId="77777777" w:rsidR="000060FC" w:rsidRPr="000060FC" w:rsidRDefault="003B775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DARIO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Cédric</w:t>
            </w:r>
          </w:p>
          <w:p w14:paraId="78CD6521" w14:textId="22DC6BA6" w:rsidR="000060FC" w:rsidRPr="000060FC" w:rsidRDefault="003B775B" w:rsidP="000060FC">
            <w:pPr>
              <w:spacing w:before="120"/>
              <w:ind w:left="2198"/>
              <w:jc w:val="left"/>
            </w:pPr>
            <w:r>
              <w:t>La Jonquière</w:t>
            </w:r>
            <w:r w:rsidR="000060FC" w:rsidRPr="000060FC">
              <w:t xml:space="preserve"> </w:t>
            </w:r>
          </w:p>
          <w:p w14:paraId="7AAD9194" w14:textId="51A7FF4C" w:rsidR="000060FC" w:rsidRPr="000060FC" w:rsidRDefault="003B775B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</w:tc>
      </w:tr>
    </w:tbl>
    <w:p w14:paraId="5590A71D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967F3DB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402D6C1" w14:textId="0D8E70E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B775B">
        <w:rPr>
          <w:bCs/>
        </w:rPr>
        <w:t>Monsieur</w:t>
      </w:r>
      <w:r w:rsidRPr="000060FC">
        <w:rPr>
          <w:bCs/>
        </w:rPr>
        <w:t xml:space="preserve"> </w:t>
      </w:r>
      <w:r w:rsidR="003B775B">
        <w:rPr>
          <w:bCs/>
        </w:rPr>
        <w:t>DARIO</w:t>
      </w:r>
      <w:r w:rsidRPr="000060FC">
        <w:rPr>
          <w:bCs/>
        </w:rPr>
        <w:t xml:space="preserve"> </w:t>
      </w:r>
      <w:r w:rsidR="003B775B">
        <w:rPr>
          <w:bCs/>
        </w:rPr>
        <w:t>Cédric</w:t>
      </w:r>
    </w:p>
    <w:p w14:paraId="4BF55473" w14:textId="77777777" w:rsidR="000060FC" w:rsidRPr="000060FC" w:rsidRDefault="000060FC" w:rsidP="000060FC">
      <w:pPr>
        <w:spacing w:before="120"/>
      </w:pPr>
    </w:p>
    <w:p w14:paraId="1DB58B4F" w14:textId="740E3D10" w:rsidR="000060FC" w:rsidRPr="000060FC" w:rsidRDefault="003B775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58AE0CC5" w14:textId="77777777" w:rsidR="000060FC" w:rsidRPr="000060FC" w:rsidRDefault="000060FC" w:rsidP="000060FC">
      <w:pPr>
        <w:spacing w:before="120"/>
        <w:ind w:firstLine="709"/>
      </w:pPr>
    </w:p>
    <w:p w14:paraId="282CCED0" w14:textId="75431B0B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B775B">
        <w:t>SAINT MICHEL DE LANES</w:t>
      </w:r>
      <w:r w:rsidRPr="000060FC">
        <w:t xml:space="preserve">, </w:t>
      </w:r>
      <w:r w:rsidR="003B775B">
        <w:rPr>
          <w:bCs/>
        </w:rPr>
        <w:t>La Jonquière</w:t>
      </w:r>
      <w:r w:rsidRPr="000060FC">
        <w:t xml:space="preserve">,  sur la parcelle </w:t>
      </w:r>
      <w:r w:rsidRPr="000060FC">
        <w:rPr>
          <w:iCs/>
        </w:rPr>
        <w:t>n°</w:t>
      </w:r>
      <w:r w:rsidR="003B775B">
        <w:rPr>
          <w:iCs/>
        </w:rPr>
        <w:t>962</w:t>
      </w:r>
      <w:r w:rsidRPr="000060FC">
        <w:rPr>
          <w:iCs/>
        </w:rPr>
        <w:t xml:space="preserve">, section </w:t>
      </w:r>
      <w:r w:rsidR="003B775B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B775B">
        <w:t>26/02/2015</w:t>
      </w:r>
      <w:r w:rsidRPr="000060FC">
        <w:t>, veuillez trouver ci-joint au présent courrier :</w:t>
      </w:r>
    </w:p>
    <w:p w14:paraId="5A06D4F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53249B36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E634926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14:paraId="01FA0B2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08B850D" w14:textId="5B9BFA67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B775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37C3D69" w14:textId="77777777" w:rsidR="000060FC" w:rsidRPr="000060FC" w:rsidRDefault="000060FC" w:rsidP="000060FC">
      <w:pPr>
        <w:spacing w:before="240"/>
        <w:ind w:left="709"/>
      </w:pPr>
    </w:p>
    <w:p w14:paraId="404CAF1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58E636A2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2CADBE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B636B8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021443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7426C24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A3B4E1C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27CF2" w14:textId="77777777" w:rsidR="002D6AC2" w:rsidRDefault="002D6AC2">
      <w:r>
        <w:separator/>
      </w:r>
    </w:p>
  </w:endnote>
  <w:endnote w:type="continuationSeparator" w:id="0">
    <w:p w14:paraId="251C5600" w14:textId="77777777" w:rsidR="002D6AC2" w:rsidRDefault="002D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3C41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A55E624" w14:textId="77777777"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5C6AD9BA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A6971" w14:textId="77777777" w:rsidR="002D6AC2" w:rsidRDefault="002D6AC2">
      <w:r>
        <w:separator/>
      </w:r>
    </w:p>
  </w:footnote>
  <w:footnote w:type="continuationSeparator" w:id="0">
    <w:p w14:paraId="567F56BC" w14:textId="77777777" w:rsidR="002D6AC2" w:rsidRDefault="002D6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2D6AC2"/>
    <w:rsid w:val="000060FC"/>
    <w:rsid w:val="000445BA"/>
    <w:rsid w:val="00165F7E"/>
    <w:rsid w:val="002463C1"/>
    <w:rsid w:val="002B5E55"/>
    <w:rsid w:val="002D6AC2"/>
    <w:rsid w:val="003B775B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4803A8"/>
  <w15:chartTrackingRefBased/>
  <w15:docId w15:val="{B92905EB-F527-4BA7-A4D4-4EB115772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2021-04-12T13:45:00Z</dcterms:created>
  <dcterms:modified xsi:type="dcterms:W3CDTF">2021-04-12T13:45:00Z</dcterms:modified>
</cp:coreProperties>
</file>