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4A44F1C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3B324D3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1A7F94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81D43BA" w14:textId="77777777" w:rsidR="009A5268" w:rsidRDefault="009A52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886D813" w14:textId="77777777" w:rsidR="009A5268" w:rsidRDefault="009A52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4B2FC7E" w14:textId="77777777" w:rsidR="009A5268" w:rsidRDefault="009A526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A98945B" w14:textId="4B22972C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A5268">
              <w:rPr>
                <w:rFonts w:ascii="Arial" w:hAnsi="Arial"/>
                <w:noProof/>
              </w:rPr>
              <w:t>lundi 6 décembre 2021</w:t>
            </w:r>
            <w:r>
              <w:rPr>
                <w:rFonts w:ascii="Arial" w:hAnsi="Arial"/>
              </w:rPr>
              <w:fldChar w:fldCharType="end"/>
            </w:r>
          </w:p>
          <w:p w14:paraId="4A8061D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3A375066" w14:textId="1739D43F" w:rsidR="0015688F" w:rsidRDefault="003D37F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BELMAS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</w:t>
            </w:r>
          </w:p>
          <w:p w14:paraId="77142F38" w14:textId="0470D316" w:rsidR="0015688F" w:rsidRDefault="003D37F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MIREPOIX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C647333" w14:textId="0FD9264F" w:rsidR="0015688F" w:rsidRDefault="003D37F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14:paraId="1FCB3435" w14:textId="77777777" w:rsidR="009A5268" w:rsidRDefault="009A5268" w:rsidP="0015688F">
      <w:pPr>
        <w:pStyle w:val="Commentaire"/>
        <w:rPr>
          <w:rFonts w:ascii="Arial" w:hAnsi="Arial"/>
          <w:i/>
          <w:u w:val="single"/>
        </w:rPr>
      </w:pPr>
    </w:p>
    <w:p w14:paraId="4B7FD921" w14:textId="77777777" w:rsidR="009A5268" w:rsidRDefault="009A5268" w:rsidP="0015688F">
      <w:pPr>
        <w:pStyle w:val="Commentaire"/>
        <w:rPr>
          <w:rFonts w:ascii="Arial" w:hAnsi="Arial"/>
          <w:i/>
          <w:u w:val="single"/>
        </w:rPr>
      </w:pPr>
    </w:p>
    <w:p w14:paraId="28E27997" w14:textId="77777777" w:rsidR="009A5268" w:rsidRDefault="009A5268" w:rsidP="0015688F">
      <w:pPr>
        <w:pStyle w:val="Commentaire"/>
        <w:rPr>
          <w:rFonts w:ascii="Arial" w:hAnsi="Arial"/>
          <w:i/>
          <w:u w:val="single"/>
        </w:rPr>
      </w:pPr>
    </w:p>
    <w:p w14:paraId="7E7BA801" w14:textId="02B9B1B1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68E92F76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4CEC0DF" w14:textId="17300286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D37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37FF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r w:rsidR="003D37FF">
        <w:rPr>
          <w:rFonts w:ascii="Arial" w:hAnsi="Arial"/>
          <w:bCs/>
        </w:rPr>
        <w:t>Jacques</w:t>
      </w:r>
    </w:p>
    <w:p w14:paraId="1ACA0048" w14:textId="77777777" w:rsidR="0015688F" w:rsidRDefault="0015688F" w:rsidP="0015688F">
      <w:pPr>
        <w:pStyle w:val="Commentaire"/>
        <w:rPr>
          <w:rFonts w:ascii="Arial" w:hAnsi="Arial"/>
        </w:rPr>
      </w:pPr>
    </w:p>
    <w:p w14:paraId="527998C1" w14:textId="771672DD" w:rsidR="0015688F" w:rsidRDefault="003D37F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DE612B6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E68877E" w14:textId="4CF9EF79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D37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D37FF">
        <w:rPr>
          <w:rFonts w:ascii="Arial" w:hAnsi="Arial"/>
          <w:bCs/>
        </w:rPr>
        <w:t>BELMAS</w:t>
      </w:r>
      <w:r>
        <w:rPr>
          <w:rFonts w:ascii="Arial" w:hAnsi="Arial"/>
          <w:bCs/>
        </w:rPr>
        <w:t xml:space="preserve"> </w:t>
      </w:r>
      <w:r w:rsidR="003D37FF">
        <w:rPr>
          <w:rFonts w:ascii="Arial" w:hAnsi="Arial"/>
          <w:bCs/>
        </w:rPr>
        <w:t>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D37FF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D37FF">
        <w:rPr>
          <w:rFonts w:ascii="Arial" w:hAnsi="Arial"/>
          <w:iCs/>
        </w:rPr>
        <w:t>156 et 354</w:t>
      </w:r>
      <w:r>
        <w:rPr>
          <w:rFonts w:ascii="Arial" w:hAnsi="Arial"/>
          <w:iCs/>
        </w:rPr>
        <w:t xml:space="preserve">, section </w:t>
      </w:r>
      <w:r w:rsidR="003D37F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2B22A92B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BC09988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6CED81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5845A4FA" w14:textId="57FEDB85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D37F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02D6FFDD" w14:textId="77777777" w:rsidR="0015688F" w:rsidRDefault="0015688F" w:rsidP="0015688F">
      <w:pPr>
        <w:ind w:left="5670"/>
        <w:rPr>
          <w:rFonts w:cs="Arial"/>
          <w:bCs/>
        </w:rPr>
      </w:pPr>
    </w:p>
    <w:p w14:paraId="0D226A2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C4E00E0" w14:textId="77777777" w:rsidR="00780188" w:rsidRDefault="00780188" w:rsidP="009641BF">
      <w:pPr>
        <w:pStyle w:val="Retraitcorpsdetexte"/>
        <w:ind w:firstLine="702"/>
        <w:jc w:val="both"/>
      </w:pPr>
    </w:p>
    <w:p w14:paraId="57848B7F" w14:textId="77777777" w:rsidR="00780188" w:rsidRDefault="00780188" w:rsidP="009641BF">
      <w:pPr>
        <w:pStyle w:val="Retraitcorpsdetexte"/>
        <w:ind w:firstLine="702"/>
        <w:jc w:val="both"/>
      </w:pPr>
    </w:p>
    <w:p w14:paraId="12E87B0E" w14:textId="77777777" w:rsidR="00780188" w:rsidRDefault="00780188" w:rsidP="009641BF">
      <w:pPr>
        <w:pStyle w:val="Retraitcorpsdetexte"/>
        <w:ind w:firstLine="702"/>
        <w:jc w:val="both"/>
      </w:pPr>
    </w:p>
    <w:p w14:paraId="7BC57B7C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621F351D" w14:textId="77777777" w:rsidR="00224910" w:rsidRDefault="00224910" w:rsidP="00AE2A88">
      <w:pPr>
        <w:ind w:left="5670"/>
      </w:pPr>
    </w:p>
    <w:p w14:paraId="6245771E" w14:textId="77777777" w:rsidR="00243875" w:rsidRDefault="00243875" w:rsidP="0015688F"/>
    <w:p w14:paraId="1DF7B515" w14:textId="77777777" w:rsidR="00243875" w:rsidRDefault="00243875" w:rsidP="0015688F"/>
    <w:p w14:paraId="42EAB1C8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0B3269D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4969A52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33DD3086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41395E6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79B563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D46D45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14D0A7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539635B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0AB1F84" w14:textId="77777777" w:rsidR="0015688F" w:rsidRDefault="0015688F" w:rsidP="0015688F">
      <w:pPr>
        <w:jc w:val="left"/>
        <w:rPr>
          <w:rFonts w:cs="Arial"/>
          <w:bCs/>
        </w:rPr>
      </w:pPr>
    </w:p>
    <w:p w14:paraId="1FE5021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F8DFEDA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576CA8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943CAD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8C9B6C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D75E93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F81365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B0F0432" w14:textId="21A0920A" w:rsidR="0015688F" w:rsidRDefault="003D37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</w:t>
      </w:r>
    </w:p>
    <w:p w14:paraId="7A20C26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5CF2496" w14:textId="47882621" w:rsidR="0015688F" w:rsidRDefault="003D37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Bretagne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14:paraId="06BB84C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2E2A568" w14:textId="610FCFD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D37FF">
        <w:rPr>
          <w:rFonts w:ascii="Arial" w:hAnsi="Arial"/>
          <w:iCs/>
        </w:rPr>
        <w:t>156 et 354</w:t>
      </w:r>
      <w:r>
        <w:rPr>
          <w:rFonts w:ascii="Arial" w:hAnsi="Arial"/>
          <w:iCs/>
        </w:rPr>
        <w:t xml:space="preserve">, section </w:t>
      </w:r>
      <w:r w:rsidR="003D37F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2BF06711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0AEBA5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A2E5F50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300B482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BDB833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F46A62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461350F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E607F14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03D42E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93CC2E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B0E051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3E60FC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BF84FF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2158B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A54C96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1C06B3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DDBFD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F14C6F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21A5F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4E872A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482876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E90FFB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BAFCB8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21FDA2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01CBEA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EF88222" w14:textId="33F1D556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A5268">
              <w:rPr>
                <w:rFonts w:cs="Arial"/>
                <w:bCs/>
                <w:noProof/>
              </w:rPr>
              <w:t>lundi 6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7EA5400B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496E334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B970972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7C524628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7B5A745F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82F6CD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E6FC94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18979B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20F41E9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A2EA2FC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6F810A2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5A30620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A2F8193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8EB35E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B8AD10D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E6A88B9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782A1B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983841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57005B5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597BAE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2806313" w14:textId="77777777" w:rsidR="0015688F" w:rsidRDefault="0015688F" w:rsidP="0015688F">
      <w:pPr>
        <w:jc w:val="left"/>
        <w:rPr>
          <w:rFonts w:cs="Arial"/>
          <w:bCs/>
        </w:rPr>
      </w:pPr>
    </w:p>
    <w:p w14:paraId="1265763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97408A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37D9B4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4BAE91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18D836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CF600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47ED7D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12A3D2D" w14:textId="297E02E3" w:rsidR="0015688F" w:rsidRDefault="003D37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BELMAS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</w:t>
      </w:r>
    </w:p>
    <w:p w14:paraId="6C79AF6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34BDEC3" w14:textId="4B0CD981" w:rsidR="0015688F" w:rsidRDefault="003D37F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Bretagne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14:paraId="60ADA38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068215B" w14:textId="1150473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D37FF">
        <w:rPr>
          <w:rFonts w:ascii="Arial" w:hAnsi="Arial"/>
          <w:iCs/>
        </w:rPr>
        <w:t>156 et 354</w:t>
      </w:r>
      <w:r>
        <w:rPr>
          <w:rFonts w:ascii="Arial" w:hAnsi="Arial"/>
          <w:iCs/>
        </w:rPr>
        <w:t xml:space="preserve">, section </w:t>
      </w:r>
      <w:r w:rsidR="003D37F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35D45E5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2F336DD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308E715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795E9A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D3130A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325B04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7E91DD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49EB380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52B815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10E19E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504CCA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42CB1D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1AF1FEF" w14:textId="21C4DD0C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A5268">
              <w:rPr>
                <w:rFonts w:cs="Arial"/>
                <w:bCs/>
                <w:noProof/>
              </w:rPr>
              <w:t>lundi 6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5668C85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CDAE4D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489ABC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090AAF1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8FAC6B9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7A6AC0E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02370D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AAE0868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1855F1E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175918C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0187DF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6A5F16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72AF9D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6BFD639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889FAC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065CB3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C3164D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DF6ECA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24E21E0F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1350C" w14:textId="77777777" w:rsidR="00BE1E09" w:rsidRDefault="00BE1E09">
      <w:r>
        <w:separator/>
      </w:r>
    </w:p>
  </w:endnote>
  <w:endnote w:type="continuationSeparator" w:id="0">
    <w:p w14:paraId="16D21A9F" w14:textId="77777777" w:rsidR="00BE1E09" w:rsidRDefault="00BE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0C7CC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276DB77A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21277" w14:textId="77777777" w:rsidR="00BE1E09" w:rsidRDefault="00BE1E09">
      <w:r>
        <w:separator/>
      </w:r>
    </w:p>
  </w:footnote>
  <w:footnote w:type="continuationSeparator" w:id="0">
    <w:p w14:paraId="0AE95A52" w14:textId="77777777" w:rsidR="00BE1E09" w:rsidRDefault="00BE1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B7D91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D8D0C7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E0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D37FF"/>
    <w:rsid w:val="005A0FA8"/>
    <w:rsid w:val="00780188"/>
    <w:rsid w:val="008C28E3"/>
    <w:rsid w:val="008E019E"/>
    <w:rsid w:val="0090446F"/>
    <w:rsid w:val="009641BF"/>
    <w:rsid w:val="00965A31"/>
    <w:rsid w:val="009A5268"/>
    <w:rsid w:val="009C3148"/>
    <w:rsid w:val="00AE2A88"/>
    <w:rsid w:val="00AE53DB"/>
    <w:rsid w:val="00B7416A"/>
    <w:rsid w:val="00BC4580"/>
    <w:rsid w:val="00BE1E09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853AB"/>
  <w15:chartTrackingRefBased/>
  <w15:docId w15:val="{378920F4-FEC7-430B-89A3-DDF63DBE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808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2021-12-06T15:23:00Z</cp:lastPrinted>
  <dcterms:created xsi:type="dcterms:W3CDTF">2021-12-06T15:22:00Z</dcterms:created>
  <dcterms:modified xsi:type="dcterms:W3CDTF">2021-12-06T15:23:00Z</dcterms:modified>
</cp:coreProperties>
</file>