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52319B7B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78F96EFB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63CE00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14239B08" w14:textId="7777777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532C0">
              <w:rPr>
                <w:noProof/>
              </w:rPr>
              <w:t>mardi 23 novembre 2021</w:t>
            </w:r>
            <w:r w:rsidRPr="000060FC">
              <w:fldChar w:fldCharType="end"/>
            </w:r>
          </w:p>
          <w:p w14:paraId="34FF4185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3F816D53" w14:textId="77777777" w:rsidR="000060FC" w:rsidRPr="000060FC" w:rsidRDefault="0024148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MALLEVILLE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Francis</w:t>
            </w:r>
          </w:p>
          <w:p w14:paraId="634BD31B" w14:textId="77777777" w:rsidR="000060FC" w:rsidRPr="000060FC" w:rsidRDefault="00241486" w:rsidP="000060FC">
            <w:pPr>
              <w:spacing w:before="120"/>
              <w:ind w:left="2198"/>
              <w:jc w:val="left"/>
            </w:pPr>
            <w:r>
              <w:t>168</w:t>
            </w:r>
            <w:r w:rsidR="000060FC" w:rsidRPr="000060FC">
              <w:t xml:space="preserve"> </w:t>
            </w:r>
            <w:r>
              <w:t xml:space="preserve"> Rue de la République</w:t>
            </w:r>
            <w:r w:rsidR="000060FC" w:rsidRPr="000060FC">
              <w:t xml:space="preserve"> </w:t>
            </w:r>
            <w:r>
              <w:t>Chez Maitre WAINER</w:t>
            </w:r>
          </w:p>
          <w:p w14:paraId="6EEE975C" w14:textId="77777777" w:rsidR="000060FC" w:rsidRPr="000060FC" w:rsidRDefault="00241486" w:rsidP="000060FC">
            <w:pPr>
              <w:spacing w:before="120"/>
              <w:ind w:left="2198"/>
              <w:jc w:val="left"/>
            </w:pPr>
            <w:r>
              <w:t>31290</w:t>
            </w:r>
            <w:r w:rsidR="000060FC" w:rsidRPr="000060FC">
              <w:t xml:space="preserve"> </w:t>
            </w:r>
            <w:r>
              <w:t>VILLEFRANCHE DE LAURAGAIS</w:t>
            </w:r>
          </w:p>
        </w:tc>
      </w:tr>
    </w:tbl>
    <w:p w14:paraId="5426AFA6" w14:textId="77777777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6B2D57B5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458AA3E1" w14:textId="77777777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41486">
        <w:rPr>
          <w:bCs/>
        </w:rPr>
        <w:t>Indivision</w:t>
      </w:r>
      <w:r w:rsidRPr="000060FC">
        <w:rPr>
          <w:bCs/>
        </w:rPr>
        <w:t xml:space="preserve"> </w:t>
      </w:r>
      <w:r w:rsidR="00241486">
        <w:rPr>
          <w:bCs/>
        </w:rPr>
        <w:t>MALLEVILLE</w:t>
      </w:r>
      <w:r w:rsidRPr="000060FC">
        <w:rPr>
          <w:bCs/>
        </w:rPr>
        <w:t xml:space="preserve"> </w:t>
      </w:r>
      <w:r w:rsidR="00241486">
        <w:rPr>
          <w:bCs/>
        </w:rPr>
        <w:t>Francis</w:t>
      </w:r>
    </w:p>
    <w:p w14:paraId="72BDC295" w14:textId="77777777" w:rsidR="000060FC" w:rsidRPr="000060FC" w:rsidRDefault="000060FC" w:rsidP="000060FC">
      <w:pPr>
        <w:spacing w:before="120"/>
      </w:pPr>
    </w:p>
    <w:p w14:paraId="74DEB1C8" w14:textId="3E31A45C" w:rsidR="000060FC" w:rsidRPr="000060FC" w:rsidRDefault="00241486" w:rsidP="000060FC">
      <w:pPr>
        <w:spacing w:before="120"/>
        <w:ind w:firstLine="709"/>
      </w:pPr>
      <w:r>
        <w:rPr>
          <w:bCs/>
        </w:rPr>
        <w:t>Indivision</w:t>
      </w:r>
      <w:r w:rsidR="000060FC" w:rsidRPr="000060FC">
        <w:t>,</w:t>
      </w:r>
    </w:p>
    <w:p w14:paraId="1E5735FA" w14:textId="77777777" w:rsidR="000060FC" w:rsidRPr="000060FC" w:rsidRDefault="000060FC" w:rsidP="000060FC">
      <w:pPr>
        <w:spacing w:before="120"/>
        <w:ind w:firstLine="709"/>
      </w:pPr>
    </w:p>
    <w:p w14:paraId="12BE7617" w14:textId="21E4C658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41486">
        <w:t>SAINT MICHEL DE LANES</w:t>
      </w:r>
      <w:r w:rsidRPr="000060FC">
        <w:t xml:space="preserve">, </w:t>
      </w:r>
      <w:r w:rsidR="00241486">
        <w:rPr>
          <w:bCs/>
        </w:rPr>
        <w:t>La Borde del Bosc</w:t>
      </w:r>
      <w:r w:rsidRPr="000060FC">
        <w:t xml:space="preserve">,  sur la parcelle </w:t>
      </w:r>
      <w:r w:rsidRPr="000060FC">
        <w:rPr>
          <w:iCs/>
        </w:rPr>
        <w:t>n°</w:t>
      </w:r>
      <w:r w:rsidR="00241486">
        <w:rPr>
          <w:iCs/>
        </w:rPr>
        <w:t>163</w:t>
      </w:r>
      <w:r w:rsidRPr="000060FC">
        <w:rPr>
          <w:iCs/>
        </w:rPr>
        <w:t xml:space="preserve">, section </w:t>
      </w:r>
      <w:r w:rsidR="00241486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41486">
        <w:t>23/11/2021</w:t>
      </w:r>
      <w:r w:rsidRPr="000060FC">
        <w:t>, veuillez trouver ci-joint au présent courrier :</w:t>
      </w:r>
    </w:p>
    <w:p w14:paraId="2FC501A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33DD77CD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5249D148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14:paraId="74EEA0E1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019EBCE5" w14:textId="08EDA99D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41486">
        <w:rPr>
          <w:bCs/>
        </w:rPr>
        <w:t>Indivision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41C1590F" w14:textId="77777777" w:rsidR="000060FC" w:rsidRPr="000060FC" w:rsidRDefault="000060FC" w:rsidP="000060FC">
      <w:pPr>
        <w:spacing w:before="240"/>
        <w:ind w:left="709"/>
      </w:pPr>
    </w:p>
    <w:p w14:paraId="31827350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748E815A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1A0549D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7EF79FA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9274BBB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3910B98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3E7684B6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2B2E9" w14:textId="77777777" w:rsidR="008532C0" w:rsidRDefault="008532C0">
      <w:r>
        <w:separator/>
      </w:r>
    </w:p>
  </w:endnote>
  <w:endnote w:type="continuationSeparator" w:id="0">
    <w:p w14:paraId="07FC1D63" w14:textId="77777777" w:rsidR="008532C0" w:rsidRDefault="00853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EDACA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1AC3FB1" w14:textId="77777777"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14:paraId="481427A4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8B9E3" w14:textId="77777777" w:rsidR="008532C0" w:rsidRDefault="008532C0">
      <w:r>
        <w:separator/>
      </w:r>
    </w:p>
  </w:footnote>
  <w:footnote w:type="continuationSeparator" w:id="0">
    <w:p w14:paraId="2E20A1EA" w14:textId="77777777" w:rsidR="008532C0" w:rsidRDefault="00853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8532C0"/>
    <w:rsid w:val="000060FC"/>
    <w:rsid w:val="000445BA"/>
    <w:rsid w:val="00165F7E"/>
    <w:rsid w:val="00241486"/>
    <w:rsid w:val="002463C1"/>
    <w:rsid w:val="002B5E55"/>
    <w:rsid w:val="003F1ED7"/>
    <w:rsid w:val="00493659"/>
    <w:rsid w:val="00596BD2"/>
    <w:rsid w:val="006566AA"/>
    <w:rsid w:val="006B5C30"/>
    <w:rsid w:val="00713659"/>
    <w:rsid w:val="008532C0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3ED71A"/>
  <w15:chartTrackingRefBased/>
  <w15:docId w15:val="{2037B0F3-E095-4F85-87D8-267A1C394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2021-11-23T10:57:00Z</dcterms:created>
  <dcterms:modified xsi:type="dcterms:W3CDTF">2021-11-23T10:57:00Z</dcterms:modified>
</cp:coreProperties>
</file>