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CD6183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DF8032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F5F03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F3D5AC9" w14:textId="77777777" w:rsidR="00C07AAF" w:rsidRDefault="00C07AA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3D5A47A" w14:textId="77777777" w:rsidR="00C07AAF" w:rsidRDefault="00C07AA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375AD0D" w14:textId="77777777" w:rsidR="00C07AAF" w:rsidRDefault="00C07AA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E9EC212" w14:textId="4CB72A65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7AAF">
              <w:rPr>
                <w:rFonts w:ascii="Arial" w:hAnsi="Arial"/>
                <w:noProof/>
              </w:rPr>
              <w:t>mardi 2 novembre 2021</w:t>
            </w:r>
            <w:r>
              <w:rPr>
                <w:rFonts w:ascii="Arial" w:hAnsi="Arial"/>
              </w:rPr>
              <w:fldChar w:fldCharType="end"/>
            </w:r>
          </w:p>
          <w:p w14:paraId="1B87F59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9E5A5E1" w14:textId="6EC2A347" w:rsidR="0015688F" w:rsidRDefault="00081D1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BROUGHTON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14:paraId="0A198487" w14:textId="52C63173" w:rsidR="0015688F" w:rsidRDefault="00081D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Barbinat</w:t>
            </w:r>
            <w:proofErr w:type="spellEnd"/>
            <w:r>
              <w:rPr>
                <w:rFonts w:ascii="Arial" w:hAnsi="Arial"/>
              </w:rPr>
              <w:t xml:space="preserve"> de Devant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FFDF614" w14:textId="00ECD090" w:rsidR="0015688F" w:rsidRDefault="00081D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14:paraId="6A841287" w14:textId="77777777" w:rsidR="00C07AAF" w:rsidRDefault="00C07AAF" w:rsidP="0015688F">
      <w:pPr>
        <w:pStyle w:val="Commentaire"/>
        <w:rPr>
          <w:rFonts w:ascii="Arial" w:hAnsi="Arial"/>
          <w:i/>
          <w:u w:val="single"/>
        </w:rPr>
      </w:pPr>
    </w:p>
    <w:p w14:paraId="75291C17" w14:textId="77777777" w:rsidR="00C07AAF" w:rsidRDefault="00C07AAF" w:rsidP="0015688F">
      <w:pPr>
        <w:pStyle w:val="Commentaire"/>
        <w:rPr>
          <w:rFonts w:ascii="Arial" w:hAnsi="Arial"/>
          <w:i/>
          <w:u w:val="single"/>
        </w:rPr>
      </w:pPr>
    </w:p>
    <w:p w14:paraId="1C6DA087" w14:textId="77777777" w:rsidR="00C07AAF" w:rsidRDefault="00C07AAF" w:rsidP="0015688F">
      <w:pPr>
        <w:pStyle w:val="Commentaire"/>
        <w:rPr>
          <w:rFonts w:ascii="Arial" w:hAnsi="Arial"/>
          <w:i/>
          <w:u w:val="single"/>
        </w:rPr>
      </w:pPr>
    </w:p>
    <w:p w14:paraId="5C6C8DC3" w14:textId="4527A18E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B87551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1D95397" w14:textId="1EAEA16F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81D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81D13">
        <w:rPr>
          <w:rFonts w:ascii="Arial" w:hAnsi="Arial"/>
          <w:bCs/>
        </w:rPr>
        <w:t>BROUGHTON</w:t>
      </w:r>
      <w:r>
        <w:rPr>
          <w:rFonts w:ascii="Arial" w:hAnsi="Arial"/>
          <w:bCs/>
        </w:rPr>
        <w:t xml:space="preserve"> </w:t>
      </w:r>
      <w:r w:rsidR="00081D13">
        <w:rPr>
          <w:rFonts w:ascii="Arial" w:hAnsi="Arial"/>
          <w:bCs/>
        </w:rPr>
        <w:t>Nicolas</w:t>
      </w:r>
    </w:p>
    <w:p w14:paraId="29688CB7" w14:textId="77777777" w:rsidR="0015688F" w:rsidRDefault="0015688F" w:rsidP="0015688F">
      <w:pPr>
        <w:pStyle w:val="Commentaire"/>
        <w:rPr>
          <w:rFonts w:ascii="Arial" w:hAnsi="Arial"/>
        </w:rPr>
      </w:pPr>
    </w:p>
    <w:p w14:paraId="2AEB1F8C" w14:textId="727093E2" w:rsidR="0015688F" w:rsidRDefault="00081D1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9261A40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5C9BB4D" w14:textId="420284B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81D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81D13">
        <w:rPr>
          <w:rFonts w:ascii="Arial" w:hAnsi="Arial"/>
          <w:bCs/>
        </w:rPr>
        <w:t>BROUGHTON</w:t>
      </w:r>
      <w:r>
        <w:rPr>
          <w:rFonts w:ascii="Arial" w:hAnsi="Arial"/>
          <w:bCs/>
        </w:rPr>
        <w:t xml:space="preserve"> </w:t>
      </w:r>
      <w:r w:rsidR="00081D13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81D1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81D13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81D13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07235FB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31B30F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533476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B463C9D" w14:textId="3A1A301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81D1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0902DEC" w14:textId="77777777" w:rsidR="0015688F" w:rsidRDefault="0015688F" w:rsidP="0015688F">
      <w:pPr>
        <w:ind w:left="5670"/>
        <w:rPr>
          <w:rFonts w:cs="Arial"/>
          <w:bCs/>
        </w:rPr>
      </w:pPr>
    </w:p>
    <w:p w14:paraId="163E9D3D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B22F337" w14:textId="77777777" w:rsidR="00780188" w:rsidRDefault="00780188" w:rsidP="009641BF">
      <w:pPr>
        <w:pStyle w:val="Retraitcorpsdetexte"/>
        <w:ind w:firstLine="702"/>
        <w:jc w:val="both"/>
      </w:pPr>
    </w:p>
    <w:p w14:paraId="06D97ED1" w14:textId="77777777" w:rsidR="00780188" w:rsidRDefault="00780188" w:rsidP="009641BF">
      <w:pPr>
        <w:pStyle w:val="Retraitcorpsdetexte"/>
        <w:ind w:firstLine="702"/>
        <w:jc w:val="both"/>
      </w:pPr>
    </w:p>
    <w:p w14:paraId="60E2D8E3" w14:textId="77777777" w:rsidR="00780188" w:rsidRDefault="00780188" w:rsidP="009641BF">
      <w:pPr>
        <w:pStyle w:val="Retraitcorpsdetexte"/>
        <w:ind w:firstLine="702"/>
        <w:jc w:val="both"/>
      </w:pPr>
    </w:p>
    <w:p w14:paraId="79A768CF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266CC011" w14:textId="77777777" w:rsidR="00224910" w:rsidRDefault="00224910" w:rsidP="00AE2A88">
      <w:pPr>
        <w:ind w:left="5670"/>
      </w:pPr>
    </w:p>
    <w:p w14:paraId="35111130" w14:textId="77777777" w:rsidR="00243875" w:rsidRDefault="00243875" w:rsidP="0015688F"/>
    <w:p w14:paraId="6ACD1D13" w14:textId="77777777" w:rsidR="00243875" w:rsidRDefault="00243875" w:rsidP="0015688F"/>
    <w:p w14:paraId="59E15C69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5A30163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9A0F89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978F34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B03FBE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018D89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43AA3E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8AE967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CCFC40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F6EB3B2" w14:textId="77777777" w:rsidR="0015688F" w:rsidRDefault="0015688F" w:rsidP="0015688F">
      <w:pPr>
        <w:jc w:val="left"/>
        <w:rPr>
          <w:rFonts w:cs="Arial"/>
          <w:bCs/>
        </w:rPr>
      </w:pPr>
    </w:p>
    <w:p w14:paraId="24F075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7D988E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F66872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B5B863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13985E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6D40F5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05E78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33E7099" w14:textId="5C29E56D" w:rsidR="0015688F" w:rsidRDefault="00081D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BROUGHTON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7D725B3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7236C89" w14:textId="6526EFDE" w:rsidR="0015688F" w:rsidRDefault="00081D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Barbinat</w:t>
      </w:r>
      <w:proofErr w:type="spellEnd"/>
      <w:r>
        <w:rPr>
          <w:rFonts w:ascii="Arial" w:hAnsi="Arial"/>
          <w:bCs/>
        </w:rPr>
        <w:t xml:space="preserve"> de Devant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150785E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CA9E436" w14:textId="5F4C97D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81D13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81D13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CA4C2E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7D62F9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EEBE67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AF4D7F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E0EFBA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FD9CB8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160DB6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A6FFAE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BCE839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C9C25E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D660E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F4F649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3D1B93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FBC133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3A8F9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AA3161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D93CEA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6C4D3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7DA06F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24A64C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0A37B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207104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408A6F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F9775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6528B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6D8C176" w14:textId="769BCA5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7AAF">
              <w:rPr>
                <w:rFonts w:cs="Arial"/>
                <w:bCs/>
                <w:noProof/>
              </w:rPr>
              <w:t>mardi 2 novembre 2021</w:t>
            </w:r>
            <w:r>
              <w:rPr>
                <w:rFonts w:cs="Arial"/>
                <w:bCs/>
              </w:rPr>
              <w:fldChar w:fldCharType="end"/>
            </w:r>
          </w:p>
          <w:p w14:paraId="5482ADC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452547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57EF52E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290B60A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4A44653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D2A837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3026E9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F59B04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ECC3091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088583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4FA1E2F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A649A8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9AD6B3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991F030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CF79F2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2E2ECDC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2A2A55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4AED21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1BE155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444AC47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EB85DD2" w14:textId="77777777" w:rsidR="0015688F" w:rsidRDefault="0015688F" w:rsidP="0015688F">
      <w:pPr>
        <w:jc w:val="left"/>
        <w:rPr>
          <w:rFonts w:cs="Arial"/>
          <w:bCs/>
        </w:rPr>
      </w:pPr>
    </w:p>
    <w:p w14:paraId="21F408D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A04323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E0749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89A19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ADB759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03B89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71538A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42B2EC4" w14:textId="37451556" w:rsidR="0015688F" w:rsidRDefault="00081D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BROUGHTON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77ADF5B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7B81F28" w14:textId="3368A2EB" w:rsidR="0015688F" w:rsidRDefault="00081D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Barbinat</w:t>
      </w:r>
      <w:proofErr w:type="spellEnd"/>
      <w:r>
        <w:rPr>
          <w:rFonts w:ascii="Arial" w:hAnsi="Arial"/>
          <w:bCs/>
        </w:rPr>
        <w:t xml:space="preserve"> de Devant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1D902BD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EF40BB" w14:textId="07D5ACF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81D13">
        <w:rPr>
          <w:rFonts w:ascii="Arial" w:hAnsi="Arial"/>
          <w:iCs/>
        </w:rPr>
        <w:t>250</w:t>
      </w:r>
      <w:r>
        <w:rPr>
          <w:rFonts w:ascii="Arial" w:hAnsi="Arial"/>
          <w:iCs/>
        </w:rPr>
        <w:t xml:space="preserve">, section </w:t>
      </w:r>
      <w:r w:rsidR="00081D13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B932D6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841E91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396F56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1528F6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75306A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733180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E2D7DF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E2D2BB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2453F4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599273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F831B9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3C62DD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4D8B371" w14:textId="69C128C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7AAF">
              <w:rPr>
                <w:rFonts w:cs="Arial"/>
                <w:bCs/>
                <w:noProof/>
              </w:rPr>
              <w:t>mardi 2 novembre 2021</w:t>
            </w:r>
            <w:r>
              <w:rPr>
                <w:rFonts w:cs="Arial"/>
                <w:bCs/>
              </w:rPr>
              <w:fldChar w:fldCharType="end"/>
            </w:r>
          </w:p>
          <w:p w14:paraId="3868F44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D7130B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A67019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CB6177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0AFF160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8CBB6F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A37A37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3879FE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50DD18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5F32AB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BA14B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9B92B0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FB3E1F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F08C5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447D4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871C4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954C9E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4D365C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CF49E04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BB210" w14:textId="77777777" w:rsidR="00E87B97" w:rsidRDefault="00E87B97">
      <w:r>
        <w:separator/>
      </w:r>
    </w:p>
  </w:endnote>
  <w:endnote w:type="continuationSeparator" w:id="0">
    <w:p w14:paraId="4D53ADE9" w14:textId="77777777" w:rsidR="00E87B97" w:rsidRDefault="00E8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2F9C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88C4A4A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57A75" w14:textId="77777777" w:rsidR="00E87B97" w:rsidRDefault="00E87B97">
      <w:r>
        <w:separator/>
      </w:r>
    </w:p>
  </w:footnote>
  <w:footnote w:type="continuationSeparator" w:id="0">
    <w:p w14:paraId="70C0469A" w14:textId="77777777" w:rsidR="00E87B97" w:rsidRDefault="00E87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8DD6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BC41E9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B97"/>
    <w:rsid w:val="000325F5"/>
    <w:rsid w:val="00081D13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07AAF"/>
    <w:rsid w:val="00C125AF"/>
    <w:rsid w:val="00C730A3"/>
    <w:rsid w:val="00C765D4"/>
    <w:rsid w:val="00D5661A"/>
    <w:rsid w:val="00DF3A9C"/>
    <w:rsid w:val="00E54CBD"/>
    <w:rsid w:val="00E87B97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B1EC8"/>
  <w15:chartTrackingRefBased/>
  <w15:docId w15:val="{E94BD110-5589-4E35-B5F2-B5E3A180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811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2021-11-02T12:53:00Z</cp:lastPrinted>
  <dcterms:created xsi:type="dcterms:W3CDTF">2021-11-02T12:53:00Z</dcterms:created>
  <dcterms:modified xsi:type="dcterms:W3CDTF">2021-11-02T12:55:00Z</dcterms:modified>
</cp:coreProperties>
</file>