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62289654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3D316EA2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BFB46A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35505080" w14:textId="77777777" w:rsidR="00485BC2" w:rsidRDefault="00485BC2" w:rsidP="000060FC">
            <w:pPr>
              <w:spacing w:before="120"/>
              <w:ind w:left="2198"/>
              <w:jc w:val="left"/>
            </w:pPr>
          </w:p>
          <w:p w14:paraId="0B7C30C4" w14:textId="77777777" w:rsidR="00485BC2" w:rsidRDefault="00485BC2" w:rsidP="000060FC">
            <w:pPr>
              <w:spacing w:before="120"/>
              <w:ind w:left="2198"/>
              <w:jc w:val="left"/>
            </w:pPr>
          </w:p>
          <w:p w14:paraId="3ED03F12" w14:textId="77777777" w:rsidR="00485BC2" w:rsidRDefault="00485BC2" w:rsidP="000060FC">
            <w:pPr>
              <w:spacing w:before="120"/>
              <w:ind w:left="2198"/>
              <w:jc w:val="left"/>
            </w:pPr>
          </w:p>
          <w:p w14:paraId="4D09CAE1" w14:textId="77777777" w:rsidR="00485BC2" w:rsidRDefault="00485BC2" w:rsidP="000060FC">
            <w:pPr>
              <w:spacing w:before="120"/>
              <w:ind w:left="2198"/>
              <w:jc w:val="left"/>
            </w:pPr>
          </w:p>
          <w:p w14:paraId="2C6E071B" w14:textId="56A32EFF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85BC2">
              <w:rPr>
                <w:noProof/>
              </w:rPr>
              <w:t>jeudi 3 juin 2021</w:t>
            </w:r>
            <w:r w:rsidRPr="000060FC">
              <w:fldChar w:fldCharType="end"/>
            </w:r>
          </w:p>
          <w:p w14:paraId="141370E0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8DE0197" w14:textId="14660829" w:rsidR="000060FC" w:rsidRPr="000060FC" w:rsidRDefault="00823D6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SEVERAC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Roselyne</w:t>
            </w:r>
          </w:p>
          <w:p w14:paraId="07EFCAE3" w14:textId="24EE1D3D" w:rsidR="000060FC" w:rsidRPr="000060FC" w:rsidRDefault="00823D6C" w:rsidP="000060FC">
            <w:pPr>
              <w:spacing w:before="120"/>
              <w:ind w:left="2198"/>
              <w:jc w:val="left"/>
            </w:pPr>
            <w:r>
              <w:t>Domaine Le Bousquet</w:t>
            </w:r>
            <w:r w:rsidR="000060FC" w:rsidRPr="000060FC">
              <w:t xml:space="preserve"> </w:t>
            </w:r>
          </w:p>
          <w:p w14:paraId="15470F74" w14:textId="4EF20562" w:rsidR="000060FC" w:rsidRPr="000060FC" w:rsidRDefault="00823D6C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LASBORDES</w:t>
            </w:r>
          </w:p>
        </w:tc>
      </w:tr>
    </w:tbl>
    <w:p w14:paraId="51B00313" w14:textId="77777777" w:rsidR="00485BC2" w:rsidRDefault="00485BC2" w:rsidP="000060FC">
      <w:pPr>
        <w:spacing w:before="120"/>
        <w:rPr>
          <w:i/>
          <w:u w:val="single"/>
        </w:rPr>
      </w:pPr>
    </w:p>
    <w:p w14:paraId="17D1C2C4" w14:textId="77777777" w:rsidR="00485BC2" w:rsidRDefault="00485BC2" w:rsidP="000060FC">
      <w:pPr>
        <w:spacing w:before="120"/>
        <w:rPr>
          <w:i/>
          <w:u w:val="single"/>
        </w:rPr>
      </w:pPr>
    </w:p>
    <w:p w14:paraId="0770F097" w14:textId="77777777" w:rsidR="00485BC2" w:rsidRDefault="00485BC2" w:rsidP="000060FC">
      <w:pPr>
        <w:spacing w:before="120"/>
        <w:rPr>
          <w:i/>
          <w:u w:val="single"/>
        </w:rPr>
      </w:pPr>
    </w:p>
    <w:p w14:paraId="4A1BEF67" w14:textId="6529961E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2CBC28EC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97AABCB" w14:textId="105B3864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23D6C">
        <w:rPr>
          <w:bCs/>
        </w:rPr>
        <w:t>Madame</w:t>
      </w:r>
      <w:r w:rsidRPr="000060FC">
        <w:rPr>
          <w:bCs/>
        </w:rPr>
        <w:t xml:space="preserve"> </w:t>
      </w:r>
      <w:r w:rsidR="00823D6C">
        <w:rPr>
          <w:bCs/>
        </w:rPr>
        <w:t>SEVERAC</w:t>
      </w:r>
      <w:r w:rsidRPr="000060FC">
        <w:rPr>
          <w:bCs/>
        </w:rPr>
        <w:t xml:space="preserve"> </w:t>
      </w:r>
      <w:r w:rsidR="00823D6C">
        <w:rPr>
          <w:bCs/>
        </w:rPr>
        <w:t>Roselyne</w:t>
      </w:r>
    </w:p>
    <w:p w14:paraId="021D5E38" w14:textId="77777777" w:rsidR="000060FC" w:rsidRPr="000060FC" w:rsidRDefault="000060FC" w:rsidP="000060FC">
      <w:pPr>
        <w:spacing w:before="120"/>
      </w:pPr>
    </w:p>
    <w:p w14:paraId="3BB44B28" w14:textId="06E66A20" w:rsidR="000060FC" w:rsidRPr="000060FC" w:rsidRDefault="00823D6C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0EB41BF2" w14:textId="77777777" w:rsidR="000060FC" w:rsidRPr="000060FC" w:rsidRDefault="000060FC" w:rsidP="000060FC">
      <w:pPr>
        <w:spacing w:before="120"/>
        <w:ind w:firstLine="709"/>
      </w:pPr>
    </w:p>
    <w:p w14:paraId="2EA0D84D" w14:textId="6EC42B3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23D6C">
        <w:t>LASBORDES</w:t>
      </w:r>
      <w:r w:rsidRPr="000060FC">
        <w:t xml:space="preserve">, </w:t>
      </w:r>
      <w:r w:rsidR="00823D6C">
        <w:rPr>
          <w:bCs/>
        </w:rPr>
        <w:t xml:space="preserve">Domaine Le </w:t>
      </w:r>
      <w:r w:rsidR="00485BC2">
        <w:rPr>
          <w:bCs/>
        </w:rPr>
        <w:t>Bousquet</w:t>
      </w:r>
      <w:r w:rsidR="00485BC2" w:rsidRPr="000060FC">
        <w:t>, sur</w:t>
      </w:r>
      <w:r w:rsidRPr="000060FC">
        <w:t xml:space="preserve"> la parcelle </w:t>
      </w:r>
      <w:r w:rsidRPr="000060FC">
        <w:rPr>
          <w:iCs/>
        </w:rPr>
        <w:t>n°</w:t>
      </w:r>
      <w:r w:rsidR="00823D6C">
        <w:rPr>
          <w:iCs/>
        </w:rPr>
        <w:t>536</w:t>
      </w:r>
      <w:r w:rsidRPr="000060FC">
        <w:rPr>
          <w:iCs/>
        </w:rPr>
        <w:t xml:space="preserve">, section </w:t>
      </w:r>
      <w:r w:rsidR="00823D6C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23D6C">
        <w:t>03/06/2021</w:t>
      </w:r>
      <w:r w:rsidRPr="000060FC">
        <w:t>, veuillez trouver ci-joint au présent courrier :</w:t>
      </w:r>
    </w:p>
    <w:p w14:paraId="6B96BD17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0E1014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2FA1C04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0119387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D558638" w14:textId="5608E207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23D6C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nos </w:t>
      </w:r>
      <w:proofErr w:type="gramStart"/>
      <w:r w:rsidRPr="000060FC">
        <w:t>salutations</w:t>
      </w:r>
      <w:proofErr w:type="gramEnd"/>
      <w:r w:rsidRPr="000060FC">
        <w:t xml:space="preserve"> distinguées.</w:t>
      </w:r>
    </w:p>
    <w:p w14:paraId="050B0D01" w14:textId="77777777" w:rsidR="000060FC" w:rsidRPr="000060FC" w:rsidRDefault="000060FC" w:rsidP="000060FC">
      <w:pPr>
        <w:spacing w:before="240"/>
        <w:ind w:left="709"/>
      </w:pPr>
    </w:p>
    <w:p w14:paraId="13FEA02E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A53BCC2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97D333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322D5E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A7470E7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01C4F66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91EC1BD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0AFDF" w14:textId="77777777" w:rsidR="0029747E" w:rsidRDefault="0029747E">
      <w:r>
        <w:separator/>
      </w:r>
    </w:p>
  </w:endnote>
  <w:endnote w:type="continuationSeparator" w:id="0">
    <w:p w14:paraId="7CCDE1C1" w14:textId="77777777" w:rsidR="0029747E" w:rsidRDefault="00297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68E0A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5563C0F1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6EEDC27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10A87" w14:textId="77777777" w:rsidR="0029747E" w:rsidRDefault="0029747E">
      <w:r>
        <w:separator/>
      </w:r>
    </w:p>
  </w:footnote>
  <w:footnote w:type="continuationSeparator" w:id="0">
    <w:p w14:paraId="072DD82E" w14:textId="77777777" w:rsidR="0029747E" w:rsidRDefault="00297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29747E"/>
    <w:rsid w:val="000060FC"/>
    <w:rsid w:val="000445BA"/>
    <w:rsid w:val="00165F7E"/>
    <w:rsid w:val="002463C1"/>
    <w:rsid w:val="0029747E"/>
    <w:rsid w:val="002B5E55"/>
    <w:rsid w:val="003F1ED7"/>
    <w:rsid w:val="00485BC2"/>
    <w:rsid w:val="00493659"/>
    <w:rsid w:val="00596BD2"/>
    <w:rsid w:val="006566AA"/>
    <w:rsid w:val="006B5C30"/>
    <w:rsid w:val="00713659"/>
    <w:rsid w:val="00823D6C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02825D"/>
  <w15:chartTrackingRefBased/>
  <w15:docId w15:val="{FD8EAF9D-F31B-40EE-B9C2-29BDEF0F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2021-06-03T12:13:00Z</cp:lastPrinted>
  <dcterms:created xsi:type="dcterms:W3CDTF">2021-06-03T12:12:00Z</dcterms:created>
  <dcterms:modified xsi:type="dcterms:W3CDTF">2021-06-03T12:13:00Z</dcterms:modified>
</cp:coreProperties>
</file>