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4F17C885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626FB456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270426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2EAE8737" w14:textId="77777777" w:rsidR="00E66008" w:rsidRDefault="00E6600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99A0A80" w14:textId="77777777" w:rsidR="00E66008" w:rsidRDefault="00E6600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0409D47" w14:textId="77777777" w:rsidR="00E66008" w:rsidRDefault="00E6600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2662C65" w14:textId="4D2F71F3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66008">
              <w:rPr>
                <w:rFonts w:ascii="Arial" w:hAnsi="Arial"/>
                <w:noProof/>
              </w:rPr>
              <w:t>mercredi 18 août 2021</w:t>
            </w:r>
            <w:r>
              <w:rPr>
                <w:rFonts w:ascii="Arial" w:hAnsi="Arial"/>
              </w:rPr>
              <w:fldChar w:fldCharType="end"/>
            </w:r>
          </w:p>
          <w:p w14:paraId="54C200C6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31A47CEE" w14:textId="02E28CF3" w:rsidR="0015688F" w:rsidRDefault="00D2144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STOCK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MARK</w:t>
            </w:r>
          </w:p>
          <w:p w14:paraId="0E597781" w14:textId="099497D3" w:rsidR="0015688F" w:rsidRDefault="00D2144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AMILHAOUS</w:t>
            </w:r>
            <w:r w:rsidR="0015688F">
              <w:rPr>
                <w:rFonts w:ascii="Arial" w:hAnsi="Arial"/>
              </w:rPr>
              <w:t xml:space="preserve"> </w:t>
            </w:r>
          </w:p>
          <w:p w14:paraId="194A3674" w14:textId="1C409C5D" w:rsidR="0015688F" w:rsidRDefault="00D2144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PUGINIER</w:t>
            </w:r>
          </w:p>
        </w:tc>
      </w:tr>
    </w:tbl>
    <w:p w14:paraId="28CE874D" w14:textId="77777777" w:rsidR="00E66008" w:rsidRDefault="00E66008" w:rsidP="0015688F">
      <w:pPr>
        <w:pStyle w:val="Commentaire"/>
        <w:rPr>
          <w:rFonts w:ascii="Arial" w:hAnsi="Arial"/>
          <w:i/>
          <w:u w:val="single"/>
        </w:rPr>
      </w:pPr>
    </w:p>
    <w:p w14:paraId="4C708B8C" w14:textId="77777777" w:rsidR="00E66008" w:rsidRDefault="00E66008" w:rsidP="0015688F">
      <w:pPr>
        <w:pStyle w:val="Commentaire"/>
        <w:rPr>
          <w:rFonts w:ascii="Arial" w:hAnsi="Arial"/>
          <w:i/>
          <w:u w:val="single"/>
        </w:rPr>
      </w:pPr>
    </w:p>
    <w:p w14:paraId="4CF3FF8B" w14:textId="77777777" w:rsidR="00E66008" w:rsidRDefault="00E66008" w:rsidP="0015688F">
      <w:pPr>
        <w:pStyle w:val="Commentaire"/>
        <w:rPr>
          <w:rFonts w:ascii="Arial" w:hAnsi="Arial"/>
          <w:i/>
          <w:u w:val="single"/>
        </w:rPr>
      </w:pPr>
    </w:p>
    <w:p w14:paraId="5E7481FD" w14:textId="14A65ABF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36ABA16D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15C9641" w14:textId="10E9AE1E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214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21442">
        <w:rPr>
          <w:rFonts w:ascii="Arial" w:hAnsi="Arial"/>
          <w:bCs/>
        </w:rPr>
        <w:t>STOCK</w:t>
      </w:r>
      <w:r>
        <w:rPr>
          <w:rFonts w:ascii="Arial" w:hAnsi="Arial"/>
          <w:bCs/>
        </w:rPr>
        <w:t xml:space="preserve"> </w:t>
      </w:r>
      <w:r w:rsidR="00D21442">
        <w:rPr>
          <w:rFonts w:ascii="Arial" w:hAnsi="Arial"/>
          <w:bCs/>
        </w:rPr>
        <w:t>MARK</w:t>
      </w:r>
    </w:p>
    <w:p w14:paraId="07FD3CA5" w14:textId="77777777" w:rsidR="0015688F" w:rsidRDefault="0015688F" w:rsidP="0015688F">
      <w:pPr>
        <w:pStyle w:val="Commentaire"/>
        <w:rPr>
          <w:rFonts w:ascii="Arial" w:hAnsi="Arial"/>
        </w:rPr>
      </w:pPr>
    </w:p>
    <w:p w14:paraId="190C3154" w14:textId="1CDE3ABD" w:rsidR="0015688F" w:rsidRDefault="00D2144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03CD1D84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6EF1F4B1" w14:textId="1587E9FC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2144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21442">
        <w:rPr>
          <w:rFonts w:ascii="Arial" w:hAnsi="Arial"/>
          <w:bCs/>
        </w:rPr>
        <w:t>STOCK</w:t>
      </w:r>
      <w:r>
        <w:rPr>
          <w:rFonts w:ascii="Arial" w:hAnsi="Arial"/>
          <w:bCs/>
        </w:rPr>
        <w:t xml:space="preserve"> </w:t>
      </w:r>
      <w:r w:rsidR="00D21442">
        <w:rPr>
          <w:rFonts w:ascii="Arial" w:hAnsi="Arial"/>
          <w:bCs/>
        </w:rPr>
        <w:t>MARK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21442">
        <w:rPr>
          <w:rFonts w:ascii="Arial" w:hAnsi="Arial"/>
        </w:rPr>
        <w:t>PUGINIER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proofErr w:type="gramStart"/>
      <w:r w:rsidR="00D21442">
        <w:rPr>
          <w:rFonts w:ascii="Arial" w:hAnsi="Arial"/>
          <w:iCs/>
        </w:rPr>
        <w:t>6  55</w:t>
      </w:r>
      <w:proofErr w:type="gramEnd"/>
      <w:r w:rsidR="00D21442">
        <w:rPr>
          <w:rFonts w:ascii="Arial" w:hAnsi="Arial"/>
          <w:iCs/>
        </w:rPr>
        <w:t xml:space="preserve">  56</w:t>
      </w:r>
      <w:r>
        <w:rPr>
          <w:rFonts w:ascii="Arial" w:hAnsi="Arial"/>
          <w:iCs/>
        </w:rPr>
        <w:t xml:space="preserve">, section </w:t>
      </w:r>
      <w:r w:rsidR="00D21442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14:paraId="53451CC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1D6E6034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2E6D772B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38818304" w14:textId="12C1A195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2144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5B8BF47D" w14:textId="77777777" w:rsidR="0015688F" w:rsidRDefault="0015688F" w:rsidP="0015688F">
      <w:pPr>
        <w:ind w:left="5670"/>
        <w:rPr>
          <w:rFonts w:cs="Arial"/>
          <w:bCs/>
        </w:rPr>
      </w:pPr>
    </w:p>
    <w:p w14:paraId="232F368E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654CA293" w14:textId="77777777" w:rsidR="00780188" w:rsidRDefault="00780188" w:rsidP="009641BF">
      <w:pPr>
        <w:pStyle w:val="Retraitcorpsdetexte"/>
        <w:ind w:firstLine="702"/>
        <w:jc w:val="both"/>
      </w:pPr>
    </w:p>
    <w:p w14:paraId="4805DC0F" w14:textId="77777777" w:rsidR="00780188" w:rsidRDefault="00780188" w:rsidP="009641BF">
      <w:pPr>
        <w:pStyle w:val="Retraitcorpsdetexte"/>
        <w:ind w:firstLine="702"/>
        <w:jc w:val="both"/>
      </w:pPr>
    </w:p>
    <w:p w14:paraId="23D8128D" w14:textId="77777777" w:rsidR="00780188" w:rsidRDefault="00780188" w:rsidP="009641BF">
      <w:pPr>
        <w:pStyle w:val="Retraitcorpsdetexte"/>
        <w:ind w:firstLine="702"/>
        <w:jc w:val="both"/>
      </w:pPr>
    </w:p>
    <w:p w14:paraId="334C82AA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193D8CA0" w14:textId="77777777" w:rsidR="00224910" w:rsidRDefault="00224910" w:rsidP="00AE2A88">
      <w:pPr>
        <w:ind w:left="5670"/>
      </w:pPr>
    </w:p>
    <w:p w14:paraId="694899EF" w14:textId="77777777" w:rsidR="00243875" w:rsidRDefault="00243875" w:rsidP="0015688F"/>
    <w:p w14:paraId="21464E6D" w14:textId="77777777" w:rsidR="00243875" w:rsidRDefault="00243875" w:rsidP="0015688F"/>
    <w:p w14:paraId="213B74F4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010287D1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11230389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592101DD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7B1763D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62516A2E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863456B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36B0A7D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7C7E3778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74B6BE0" w14:textId="77777777" w:rsidR="0015688F" w:rsidRDefault="0015688F" w:rsidP="0015688F">
      <w:pPr>
        <w:jc w:val="left"/>
        <w:rPr>
          <w:rFonts w:cs="Arial"/>
          <w:bCs/>
        </w:rPr>
      </w:pPr>
    </w:p>
    <w:p w14:paraId="7376205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15C319F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8C73440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D2C653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B33295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4C7052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21E0C9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5D54808" w14:textId="0C1A5486" w:rsidR="0015688F" w:rsidRDefault="00D214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STOCK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MARK</w:t>
      </w:r>
    </w:p>
    <w:p w14:paraId="02393294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755F8CF" w14:textId="4A456A03" w:rsidR="0015688F" w:rsidRDefault="00D214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AMILHAOUS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PUGINIER</w:t>
      </w:r>
    </w:p>
    <w:p w14:paraId="6836FB0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20487C75" w14:textId="656722C8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21442">
        <w:rPr>
          <w:rFonts w:ascii="Arial" w:hAnsi="Arial"/>
          <w:iCs/>
        </w:rPr>
        <w:t>6  55  56</w:t>
      </w:r>
      <w:r>
        <w:rPr>
          <w:rFonts w:ascii="Arial" w:hAnsi="Arial"/>
          <w:iCs/>
        </w:rPr>
        <w:t xml:space="preserve">, section </w:t>
      </w:r>
      <w:r w:rsidR="00D21442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14:paraId="17DB4A3B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2BB75FA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CA9C8AA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1884219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0094CD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FD5835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D1B582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630F9973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D126E1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7166DF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284FE6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031FE02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78E6F6E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F9A173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579851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1F4146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BBFAB1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312FB2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A3AE72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0C35AE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1821FB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806746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AABBE7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9B61C5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A6B0CC7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37D604D6" w14:textId="07DC94F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66008">
              <w:rPr>
                <w:rFonts w:cs="Arial"/>
                <w:bCs/>
                <w:noProof/>
              </w:rPr>
              <w:t>mercredi 18 août 2021</w:t>
            </w:r>
            <w:r>
              <w:rPr>
                <w:rFonts w:cs="Arial"/>
                <w:bCs/>
              </w:rPr>
              <w:fldChar w:fldCharType="end"/>
            </w:r>
          </w:p>
          <w:p w14:paraId="288457B7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7825D660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E9E2B57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74F19C38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7402F498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306E6CEC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7555D6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0ECC65B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68262A8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407393E2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87EC97C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3048BC9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2CFD143A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184C87C5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03FDC7B8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2E11DACD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9E39EBB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C4D514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D353AAF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2E19368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4B015E0B" w14:textId="77777777" w:rsidR="0015688F" w:rsidRDefault="0015688F" w:rsidP="0015688F">
      <w:pPr>
        <w:jc w:val="left"/>
        <w:rPr>
          <w:rFonts w:cs="Arial"/>
          <w:bCs/>
        </w:rPr>
      </w:pPr>
    </w:p>
    <w:p w14:paraId="0E819EC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1DB5A09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BDDDE2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9A135B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896B7B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91312E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BC98B9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DFE5344" w14:textId="0DF46B24" w:rsidR="0015688F" w:rsidRDefault="00D214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STOCK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MARK</w:t>
      </w:r>
    </w:p>
    <w:p w14:paraId="10CD1EF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829933E" w14:textId="518CC646" w:rsidR="0015688F" w:rsidRDefault="00D2144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AMILHAOUS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PUGINIER</w:t>
      </w:r>
    </w:p>
    <w:p w14:paraId="5E027D20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20871908" w14:textId="2D1E93E7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21442">
        <w:rPr>
          <w:rFonts w:ascii="Arial" w:hAnsi="Arial"/>
          <w:iCs/>
        </w:rPr>
        <w:t>6  55  56</w:t>
      </w:r>
      <w:r>
        <w:rPr>
          <w:rFonts w:ascii="Arial" w:hAnsi="Arial"/>
          <w:iCs/>
        </w:rPr>
        <w:t xml:space="preserve">, section </w:t>
      </w:r>
      <w:r w:rsidR="00D21442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14:paraId="79D80AAA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701E15E3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D3AA8AA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5E655DB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1C84AA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BE401F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652B535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17277A49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A2913C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4E9D8E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A339EB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95CA92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22D2DCE5" w14:textId="2647BC68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66008">
              <w:rPr>
                <w:rFonts w:cs="Arial"/>
                <w:bCs/>
                <w:noProof/>
              </w:rPr>
              <w:t>mercredi 18 août 2021</w:t>
            </w:r>
            <w:r>
              <w:rPr>
                <w:rFonts w:cs="Arial"/>
                <w:bCs/>
              </w:rPr>
              <w:fldChar w:fldCharType="end"/>
            </w:r>
          </w:p>
          <w:p w14:paraId="0E7103D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0AD80B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B2EA625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7A8BADA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F14F5C3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12253F5D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9FCA0A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BAB5C7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80807FE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608B024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FE37419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3E9CB2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B23A2D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12AB566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E7DD2BD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C0A577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3CAD3B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728D8A3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250BD828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83BDF" w14:textId="77777777" w:rsidR="003A1356" w:rsidRDefault="003A1356">
      <w:r>
        <w:separator/>
      </w:r>
    </w:p>
  </w:endnote>
  <w:endnote w:type="continuationSeparator" w:id="0">
    <w:p w14:paraId="4191563B" w14:textId="77777777" w:rsidR="003A1356" w:rsidRDefault="003A1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6F662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6566E99D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FAA9F" w14:textId="77777777" w:rsidR="003A1356" w:rsidRDefault="003A1356">
      <w:r>
        <w:separator/>
      </w:r>
    </w:p>
  </w:footnote>
  <w:footnote w:type="continuationSeparator" w:id="0">
    <w:p w14:paraId="026254BE" w14:textId="77777777" w:rsidR="003A1356" w:rsidRDefault="003A13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D9211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5E19636D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1356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3A1356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21442"/>
    <w:rsid w:val="00D5661A"/>
    <w:rsid w:val="00DF3A9C"/>
    <w:rsid w:val="00E54CBD"/>
    <w:rsid w:val="00E66008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4E1EA7"/>
  <w15:chartTrackingRefBased/>
  <w15:docId w15:val="{3BB876F2-9F48-4E0C-A46B-0C430220F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797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2021-08-18T08:13:00Z</cp:lastPrinted>
  <dcterms:created xsi:type="dcterms:W3CDTF">2021-08-18T08:12:00Z</dcterms:created>
  <dcterms:modified xsi:type="dcterms:W3CDTF">2021-08-18T08:14:00Z</dcterms:modified>
</cp:coreProperties>
</file>