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B64E8">
              <w:rPr>
                <w:rFonts w:ascii="Arial" w:hAnsi="Arial"/>
                <w:noProof/>
              </w:rPr>
              <w:t>vendredi 27 septembre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3709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HIGGS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Roger</w:t>
            </w:r>
          </w:p>
          <w:p w:rsidR="00D84DE5" w:rsidRDefault="0023709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Petite Domergue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3709A" w:rsidP="0023709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370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3709A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23709A">
        <w:rPr>
          <w:rFonts w:ascii="Arial" w:hAnsi="Arial"/>
          <w:bCs/>
        </w:rPr>
        <w:t>Roger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3709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370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3709A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23709A">
        <w:rPr>
          <w:rFonts w:ascii="Arial" w:hAnsi="Arial"/>
          <w:bCs/>
        </w:rPr>
        <w:t>Roger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3709A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3709A">
        <w:rPr>
          <w:rFonts w:ascii="Arial" w:hAnsi="Arial"/>
          <w:iCs/>
        </w:rPr>
        <w:t>4</w:t>
      </w:r>
      <w:r>
        <w:rPr>
          <w:rFonts w:ascii="Arial" w:hAnsi="Arial"/>
          <w:iCs/>
        </w:rPr>
        <w:t xml:space="preserve">, section </w:t>
      </w:r>
      <w:r w:rsidR="0023709A">
        <w:rPr>
          <w:rFonts w:ascii="Arial" w:hAnsi="Arial"/>
          <w:iCs/>
        </w:rPr>
        <w:t>ZS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3709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2B64E8" w:rsidRDefault="002B64E8" w:rsidP="00D84DE5"/>
    <w:p w:rsidR="002B64E8" w:rsidRDefault="002B64E8" w:rsidP="00D84DE5"/>
    <w:p w:rsidR="002B64E8" w:rsidRDefault="002B64E8" w:rsidP="00D84DE5"/>
    <w:p w:rsidR="002B64E8" w:rsidRDefault="002B64E8" w:rsidP="00D84DE5"/>
    <w:p w:rsidR="002B64E8" w:rsidRDefault="002B64E8" w:rsidP="00D84DE5"/>
    <w:p w:rsidR="002B64E8" w:rsidRDefault="002B64E8" w:rsidP="00D84DE5"/>
    <w:p w:rsidR="002B64E8" w:rsidRDefault="002B64E8" w:rsidP="00D84DE5"/>
    <w:p w:rsidR="002B64E8" w:rsidRDefault="002B64E8" w:rsidP="00D84DE5"/>
    <w:p w:rsidR="002B64E8" w:rsidRDefault="002B64E8" w:rsidP="00D84DE5"/>
    <w:p w:rsidR="002B64E8" w:rsidRDefault="002B64E8" w:rsidP="00D84DE5"/>
    <w:p w:rsidR="002B64E8" w:rsidRDefault="002B64E8" w:rsidP="00D84DE5"/>
    <w:p w:rsidR="002B64E8" w:rsidRDefault="002B64E8" w:rsidP="00D84DE5"/>
    <w:p w:rsidR="00D84DE5" w:rsidRDefault="00D84DE5" w:rsidP="00D84DE5">
      <w:r>
        <w:t xml:space="preserve">PJ - </w:t>
      </w:r>
      <w:r w:rsidR="002B64E8">
        <w:t>Procès-verbal</w:t>
      </w:r>
      <w:r>
        <w:t xml:space="preserve"> de vérification des travaux réalisés dans le cadre de mise en place d’une filière d’assainissement non collectif </w:t>
      </w:r>
    </w:p>
    <w:p w:rsidR="00D84DE5" w:rsidRDefault="00D84DE5" w:rsidP="002B64E8">
      <w:pPr>
        <w:pStyle w:val="Retraitcorpsdetexte"/>
        <w:jc w:val="both"/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2B64E8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lastRenderedPageBreak/>
              <w:pict>
                <v:shape id="_x0000_i1033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  <w:p w:rsidR="002B64E8" w:rsidRDefault="002B64E8" w:rsidP="006B5B1A">
            <w:pPr>
              <w:jc w:val="center"/>
              <w:rPr>
                <w:rFonts w:cs="Arial"/>
                <w:b/>
                <w:smallCap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/>
                <w:smallCaps/>
              </w:rPr>
            </w:pP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370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3709A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23709A">
        <w:rPr>
          <w:rFonts w:ascii="Arial" w:hAnsi="Arial"/>
          <w:bCs/>
        </w:rPr>
        <w:t>Roger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3709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Petite Domergue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3709A">
        <w:rPr>
          <w:rFonts w:ascii="Arial" w:hAnsi="Arial"/>
          <w:iCs/>
        </w:rPr>
        <w:t>4</w:t>
      </w:r>
      <w:r>
        <w:rPr>
          <w:rFonts w:ascii="Arial" w:hAnsi="Arial"/>
          <w:iCs/>
        </w:rPr>
        <w:t xml:space="preserve">, section </w:t>
      </w:r>
      <w:r w:rsidR="0023709A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2067"/>
        <w:gridCol w:w="2192"/>
        <w:gridCol w:w="2048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  <w:gridSpan w:val="2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B64E8">
              <w:rPr>
                <w:rFonts w:cs="Arial"/>
                <w:bCs/>
                <w:noProof/>
              </w:rPr>
              <w:t>vendredi 27 septembre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M.Le</w:t>
            </w:r>
            <w:proofErr w:type="spellEnd"/>
            <w:r>
              <w:rPr>
                <w:rFonts w:cs="Arial"/>
                <w:bCs/>
              </w:rPr>
              <w:t xml:space="preserve"> Président de La Communauté de Communes Castelnaudary et Bassin Lauragais</w:t>
            </w: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Pr="002B64E8" w:rsidRDefault="002B64E8" w:rsidP="002B64E8">
            <w:pPr>
              <w:jc w:val="center"/>
              <w:rPr>
                <w:rFonts w:cs="Arial"/>
                <w:bCs/>
              </w:rPr>
            </w:pPr>
            <w:r w:rsidRPr="002B64E8">
              <w:rPr>
                <w:rFonts w:cs="Arial"/>
                <w:bCs/>
              </w:rPr>
              <w:t>Philippe GREFFIER</w:t>
            </w: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</w:tc>
      </w:tr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br w:type="page"/>
            </w:r>
            <w:r w:rsidR="002B64E8" w:rsidRPr="009E1DB3">
              <w:rPr>
                <w:rFonts w:cs="Arial"/>
                <w:b/>
              </w:rPr>
              <w:pict>
                <v:shape id="_x0000_i103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  <w:p w:rsidR="002B64E8" w:rsidRDefault="002B64E8" w:rsidP="006B5B1A">
            <w:pPr>
              <w:jc w:val="center"/>
              <w:rPr>
                <w:rFonts w:cs="Arial"/>
                <w:b/>
                <w:smallCap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/>
                <w:smallCaps/>
              </w:rPr>
            </w:pPr>
            <w:bookmarkStart w:id="0" w:name="_GoBack"/>
            <w:bookmarkEnd w:id="0"/>
          </w:p>
        </w:tc>
        <w:tc>
          <w:tcPr>
            <w:tcW w:w="2383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370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3709A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23709A">
        <w:rPr>
          <w:rFonts w:ascii="Arial" w:hAnsi="Arial"/>
          <w:bCs/>
        </w:rPr>
        <w:t>Roger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3709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Petite Domergue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3709A">
        <w:rPr>
          <w:rFonts w:ascii="Arial" w:hAnsi="Arial"/>
          <w:iCs/>
        </w:rPr>
        <w:t>4</w:t>
      </w:r>
      <w:r>
        <w:rPr>
          <w:rFonts w:ascii="Arial" w:hAnsi="Arial"/>
          <w:iCs/>
        </w:rPr>
        <w:t xml:space="preserve">, section </w:t>
      </w:r>
      <w:r w:rsidR="0023709A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B64E8">
              <w:rPr>
                <w:rFonts w:cs="Arial"/>
                <w:bCs/>
                <w:noProof/>
              </w:rPr>
              <w:t>vendredi 27 septembre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M.Le</w:t>
            </w:r>
            <w:proofErr w:type="spellEnd"/>
            <w:r>
              <w:rPr>
                <w:rFonts w:cs="Arial"/>
                <w:bCs/>
              </w:rPr>
              <w:t xml:space="preserve"> Président de La Communauté de Communes Castelnaudary et Bassin Lauragais</w:t>
            </w: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Pr="002B64E8" w:rsidRDefault="002B64E8" w:rsidP="002B64E8">
            <w:pPr>
              <w:jc w:val="center"/>
              <w:rPr>
                <w:rFonts w:cs="Arial"/>
                <w:bCs/>
              </w:rPr>
            </w:pPr>
            <w:r w:rsidRPr="002B64E8">
              <w:rPr>
                <w:rFonts w:cs="Arial"/>
                <w:bCs/>
              </w:rPr>
              <w:t>Philippe GREFFIER</w:t>
            </w: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  <w:p w:rsidR="002B64E8" w:rsidRDefault="002B64E8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sectPr w:rsidR="00D84D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A65" w:rsidRDefault="000A4A65">
      <w:r>
        <w:separator/>
      </w:r>
    </w:p>
  </w:endnote>
  <w:endnote w:type="continuationSeparator" w:id="0">
    <w:p w:rsidR="000A4A65" w:rsidRDefault="000A4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A65" w:rsidRDefault="000A4A65">
      <w:r>
        <w:separator/>
      </w:r>
    </w:p>
  </w:footnote>
  <w:footnote w:type="continuationSeparator" w:id="0">
    <w:p w:rsidR="000A4A65" w:rsidRDefault="000A4A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4A65"/>
    <w:rsid w:val="000A4A65"/>
    <w:rsid w:val="0023709A"/>
    <w:rsid w:val="002B64E8"/>
    <w:rsid w:val="003F7D70"/>
    <w:rsid w:val="006B5B1A"/>
    <w:rsid w:val="00BC5380"/>
    <w:rsid w:val="00D8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4E8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7</TotalTime>
  <Pages>3</Pages>
  <Words>683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2013-09-27T09:59:00Z</cp:lastPrinted>
  <dcterms:created xsi:type="dcterms:W3CDTF">2013-09-27T09:56:00Z</dcterms:created>
  <dcterms:modified xsi:type="dcterms:W3CDTF">2013-09-27T10:03:00Z</dcterms:modified>
</cp:coreProperties>
</file>