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13CE8">
              <w:rPr>
                <w:rFonts w:ascii="Arial" w:hAnsi="Arial"/>
                <w:noProof/>
              </w:rPr>
              <w:t>lundi 17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23FB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SICRE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Noël</w:t>
            </w:r>
          </w:p>
          <w:p w:rsidR="0015688F" w:rsidRDefault="00123FB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Allée des Meuniers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23FB1" w:rsidP="00123FB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23F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3FB1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123FB1"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23FB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23FB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3FB1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123FB1">
        <w:rPr>
          <w:rFonts w:ascii="Arial" w:hAnsi="Arial"/>
          <w:bCs/>
        </w:rPr>
        <w:t>Noël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23FB1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23FB1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123FB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513CE8">
        <w:t xml:space="preserve">d’une filière agréée de  </w:t>
      </w:r>
      <w:r w:rsidR="00513CE8">
        <w:t>3</w:t>
      </w:r>
      <w:r w:rsidR="00513CE8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513CE8">
        <w:rPr>
          <w:rFonts w:ascii="Arial" w:hAnsi="Arial"/>
        </w:rPr>
        <w:t>alisés conformément au DTU 64-1</w:t>
      </w:r>
      <w:r w:rsidR="00513CE8" w:rsidRPr="00513CE8">
        <w:rPr>
          <w:rFonts w:ascii="Arial" w:hAnsi="Arial"/>
        </w:rPr>
        <w:t>,</w:t>
      </w:r>
      <w:r w:rsidR="00513CE8" w:rsidRPr="00513CE8">
        <w:t xml:space="preserve"> </w:t>
      </w:r>
      <w:r w:rsidR="00513CE8" w:rsidRPr="00513CE8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23FB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23FB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SICRE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23FB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3FB1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123FB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3CE8">
              <w:rPr>
                <w:rFonts w:cs="Arial"/>
                <w:bCs/>
                <w:noProof/>
              </w:rPr>
              <w:t>lundi 17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23FB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SICRE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23FB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3FB1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123FB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3CE8">
              <w:rPr>
                <w:rFonts w:cs="Arial"/>
                <w:bCs/>
                <w:noProof/>
              </w:rPr>
              <w:t>lundi 17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460" w:rsidRDefault="00837460">
      <w:r>
        <w:separator/>
      </w:r>
    </w:p>
  </w:endnote>
  <w:endnote w:type="continuationSeparator" w:id="0">
    <w:p w:rsidR="00837460" w:rsidRDefault="0083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460" w:rsidRDefault="00837460">
      <w:r>
        <w:separator/>
      </w:r>
    </w:p>
  </w:footnote>
  <w:footnote w:type="continuationSeparator" w:id="0">
    <w:p w:rsidR="00837460" w:rsidRDefault="00837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460"/>
    <w:rsid w:val="00123FB1"/>
    <w:rsid w:val="0015688F"/>
    <w:rsid w:val="00243875"/>
    <w:rsid w:val="00280E8D"/>
    <w:rsid w:val="00330661"/>
    <w:rsid w:val="00336732"/>
    <w:rsid w:val="00513CE8"/>
    <w:rsid w:val="00837460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C1EAE-217E-4CAF-94AF-5A432DBE6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3</TotalTime>
  <Pages>3</Pages>
  <Words>866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2014-11-17T13:04:00Z</cp:lastPrinted>
  <dcterms:created xsi:type="dcterms:W3CDTF">2014-11-17T13:01:00Z</dcterms:created>
  <dcterms:modified xsi:type="dcterms:W3CDTF">2014-11-17T13:04:00Z</dcterms:modified>
</cp:coreProperties>
</file>